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D6AF2" w14:textId="29833C96" w:rsidR="007628EF" w:rsidRPr="006E72FA" w:rsidRDefault="0027437B" w:rsidP="00922B53">
      <w:pPr>
        <w:pStyle w:val="NoSpacing"/>
      </w:pPr>
      <w:bookmarkStart w:id="0" w:name="_Toc94712308"/>
      <w:bookmarkStart w:id="1" w:name="_Toc95235590"/>
      <w:r>
        <w:rPr>
          <w:noProof/>
          <w:lang w:val="en-CA" w:eastAsia="en-CA"/>
        </w:rPr>
        <mc:AlternateContent>
          <mc:Choice Requires="wps">
            <w:drawing>
              <wp:anchor distT="0" distB="0" distL="114300" distR="114300" simplePos="0" relativeHeight="251664384" behindDoc="0" locked="0" layoutInCell="1" allowOverlap="1" wp14:anchorId="31ED055C" wp14:editId="423E718D">
                <wp:simplePos x="0" y="0"/>
                <wp:positionH relativeFrom="column">
                  <wp:posOffset>914400</wp:posOffset>
                </wp:positionH>
                <wp:positionV relativeFrom="paragraph">
                  <wp:posOffset>4067175</wp:posOffset>
                </wp:positionV>
                <wp:extent cx="2406015" cy="685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06015" cy="685800"/>
                        </a:xfrm>
                        <a:prstGeom prst="rect">
                          <a:avLst/>
                        </a:prstGeom>
                        <a:noFill/>
                        <a:ln w="6350">
                          <a:noFill/>
                        </a:ln>
                      </wps:spPr>
                      <wps:txbx>
                        <w:txbxContent>
                          <w:p w14:paraId="6A265A3F" w14:textId="4307ECA7" w:rsidR="002D4D28" w:rsidRDefault="002D4D28" w:rsidP="0027437B">
                            <w:pPr>
                              <w:pStyle w:val="Heading2"/>
                              <w:jc w:val="center"/>
                              <w:rPr>
                                <w:color w:val="506E4F"/>
                                <w:sz w:val="36"/>
                                <w:szCs w:val="36"/>
                              </w:rPr>
                            </w:pPr>
                            <w:r w:rsidRPr="00DA3320">
                              <w:rPr>
                                <w:color w:val="506E4F"/>
                                <w:sz w:val="36"/>
                                <w:szCs w:val="36"/>
                              </w:rPr>
                              <w:t>Summary Report</w:t>
                            </w:r>
                          </w:p>
                          <w:p w14:paraId="220E885B" w14:textId="34B18C56" w:rsidR="0027437B" w:rsidRPr="0027437B" w:rsidRDefault="0027437B" w:rsidP="0027437B">
                            <w:pPr>
                              <w:jc w:val="center"/>
                              <w:rPr>
                                <w:rFonts w:ascii="Montserrat" w:hAnsi="Montserrat"/>
                                <w:b/>
                                <w:bCs/>
                                <w:color w:val="506E4F"/>
                                <w:sz w:val="36"/>
                                <w:szCs w:val="36"/>
                              </w:rPr>
                            </w:pPr>
                            <w:r w:rsidRPr="0027437B">
                              <w:rPr>
                                <w:rFonts w:ascii="Montserrat" w:hAnsi="Montserrat"/>
                                <w:b/>
                                <w:bCs/>
                                <w:color w:val="506E4F"/>
                                <w:sz w:val="36"/>
                                <w:szCs w:val="36"/>
                              </w:rPr>
                              <w:t>Temp</w:t>
                            </w:r>
                            <w:bookmarkStart w:id="2" w:name="_GoBack"/>
                            <w:r w:rsidRPr="0027437B">
                              <w:rPr>
                                <w:rFonts w:ascii="Montserrat" w:hAnsi="Montserrat"/>
                                <w:b/>
                                <w:bCs/>
                                <w:color w:val="506E4F"/>
                                <w:sz w:val="36"/>
                                <w:szCs w:val="36"/>
                              </w:rPr>
                              <w:t>late</w:t>
                            </w:r>
                          </w:p>
                          <w:bookmarkEnd w:id="2"/>
                          <w:p w14:paraId="4C78B1D1" w14:textId="77777777" w:rsidR="002D4D28" w:rsidRPr="00DA3320" w:rsidRDefault="002D4D28" w:rsidP="002D4D28">
                            <w:pPr>
                              <w:pStyle w:val="Heading2"/>
                              <w:jc w:val="center"/>
                              <w:rPr>
                                <w:color w:val="506E4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ED055C" id="_x0000_t202" coordsize="21600,21600" o:spt="202" path="m,l,21600r21600,l21600,xe">
                <v:stroke joinstyle="miter"/>
                <v:path gradientshapeok="t" o:connecttype="rect"/>
              </v:shapetype>
              <v:shape id="Text Box 6" o:spid="_x0000_s1026" type="#_x0000_t202" style="position:absolute;margin-left:1in;margin-top:320.25pt;width:189.45pt;height: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" filled="f" stroked="f" strokeweight=".5pt">
                <v:textbox>
                  <w:txbxContent>
                    <w:p w14:paraId="6A265A3F" w14:textId="4307ECA7" w:rsidR="002D4D28" w:rsidRDefault="002D4D28" w:rsidP="0027437B">
                      <w:pPr>
                        <w:pStyle w:val="Heading2"/>
                        <w:jc w:val="center"/>
                        <w:rPr>
                          <w:color w:val="506E4F"/>
                          <w:sz w:val="36"/>
                          <w:szCs w:val="36"/>
                        </w:rPr>
                      </w:pPr>
                      <w:r w:rsidRPr="00DA3320">
                        <w:rPr>
                          <w:color w:val="506E4F"/>
                          <w:sz w:val="36"/>
                          <w:szCs w:val="36"/>
                        </w:rPr>
                        <w:t>Summary Report</w:t>
                      </w:r>
                    </w:p>
                    <w:p w14:paraId="220E885B" w14:textId="34B18C56" w:rsidR="0027437B" w:rsidRPr="0027437B" w:rsidRDefault="0027437B" w:rsidP="0027437B">
                      <w:pPr>
                        <w:jc w:val="center"/>
                        <w:rPr>
                          <w:rFonts w:ascii="Montserrat" w:hAnsi="Montserrat"/>
                          <w:b/>
                          <w:bCs/>
                          <w:color w:val="506E4F"/>
                          <w:sz w:val="36"/>
                          <w:szCs w:val="36"/>
                        </w:rPr>
                      </w:pPr>
                      <w:r w:rsidRPr="0027437B">
                        <w:rPr>
                          <w:rFonts w:ascii="Montserrat" w:hAnsi="Montserrat"/>
                          <w:b/>
                          <w:bCs/>
                          <w:color w:val="506E4F"/>
                          <w:sz w:val="36"/>
                          <w:szCs w:val="36"/>
                        </w:rPr>
                        <w:t>Temp</w:t>
                      </w:r>
                      <w:bookmarkStart w:id="3" w:name="_GoBack"/>
                      <w:r w:rsidRPr="0027437B">
                        <w:rPr>
                          <w:rFonts w:ascii="Montserrat" w:hAnsi="Montserrat"/>
                          <w:b/>
                          <w:bCs/>
                          <w:color w:val="506E4F"/>
                          <w:sz w:val="36"/>
                          <w:szCs w:val="36"/>
                        </w:rPr>
                        <w:t>late</w:t>
                      </w:r>
                    </w:p>
                    <w:bookmarkEnd w:id="3"/>
                    <w:p w14:paraId="4C78B1D1" w14:textId="77777777" w:rsidR="002D4D28" w:rsidRPr="00DA3320" w:rsidRDefault="002D4D28" w:rsidP="002D4D28">
                      <w:pPr>
                        <w:pStyle w:val="Heading2"/>
                        <w:jc w:val="center"/>
                        <w:rPr>
                          <w:color w:val="506E4F"/>
                          <w:sz w:val="36"/>
                          <w:szCs w:val="36"/>
                        </w:rPr>
                      </w:pPr>
                    </w:p>
                  </w:txbxContent>
                </v:textbox>
              </v:shape>
            </w:pict>
          </mc:Fallback>
        </mc:AlternateContent>
      </w:r>
      <w:r w:rsidR="0050567A">
        <w:rPr>
          <w:noProof/>
          <w:lang w:val="en-CA" w:eastAsia="en-CA"/>
        </w:rPr>
        <mc:AlternateContent>
          <mc:Choice Requires="wps">
            <w:drawing>
              <wp:anchor distT="0" distB="0" distL="114300" distR="114300" simplePos="0" relativeHeight="251663360" behindDoc="0" locked="0" layoutInCell="1" allowOverlap="1" wp14:anchorId="1D66BE98" wp14:editId="1B4FBD0B">
                <wp:simplePos x="0" y="0"/>
                <wp:positionH relativeFrom="column">
                  <wp:posOffset>-251460</wp:posOffset>
                </wp:positionH>
                <wp:positionV relativeFrom="paragraph">
                  <wp:posOffset>5134610</wp:posOffset>
                </wp:positionV>
                <wp:extent cx="4802505" cy="44577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02505" cy="445770"/>
                        </a:xfrm>
                        <a:prstGeom prst="rect">
                          <a:avLst/>
                        </a:prstGeom>
                        <a:noFill/>
                        <a:ln w="6350">
                          <a:noFill/>
                        </a:ln>
                      </wps:spPr>
                      <wps:txbx>
                        <w:txbxContent>
                          <w:p w14:paraId="60242036" w14:textId="461998AD" w:rsidR="0058651E" w:rsidRPr="00691028" w:rsidRDefault="00691028" w:rsidP="00922B53">
                            <w:pPr>
                              <w:pStyle w:val="NoSpacing"/>
                              <w:jc w:val="center"/>
                              <w:rPr>
                                <w:rFonts w:ascii="Montserrat" w:hAnsi="Montserrat"/>
                                <w:b/>
                                <w:bCs/>
                                <w:color w:val="5B2C3C"/>
                                <w:sz w:val="48"/>
                                <w:szCs w:val="48"/>
                                <w:lang w:val="en-CA"/>
                              </w:rPr>
                            </w:pPr>
                            <w:r>
                              <w:rPr>
                                <w:rFonts w:ascii="Montserrat" w:hAnsi="Montserrat"/>
                                <w:b/>
                                <w:bCs/>
                                <w:color w:val="5B2C3C"/>
                                <w:sz w:val="48"/>
                                <w:szCs w:val="48"/>
                                <w:lang w:val="en-CA"/>
                              </w:rPr>
                              <w:t>NAME OF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6BE98" id="Text Box 1" o:spid="_x0000_s1027" type="#_x0000_t202" style="position:absolute;margin-left:-19.8pt;margin-top:404.3pt;width:378.15pt;height:3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" filled="f" stroked="f" strokeweight=".5pt">
                <v:textbox>
                  <w:txbxContent>
                    <w:p w14:paraId="60242036" w14:textId="461998AD" w:rsidR="0058651E" w:rsidRPr="00691028" w:rsidRDefault="00691028" w:rsidP="00922B53">
                      <w:pPr>
                        <w:pStyle w:val="NoSpacing"/>
                        <w:jc w:val="center"/>
                        <w:rPr>
                          <w:rFonts w:ascii="Montserrat" w:hAnsi="Montserrat"/>
                          <w:b/>
                          <w:bCs/>
                          <w:color w:val="5B2C3C"/>
                          <w:sz w:val="48"/>
                          <w:szCs w:val="48"/>
                          <w:lang w:val="en-CA"/>
                        </w:rPr>
                      </w:pPr>
                      <w:r>
                        <w:rPr>
                          <w:rFonts w:ascii="Montserrat" w:hAnsi="Montserrat"/>
                          <w:b/>
                          <w:bCs/>
                          <w:color w:val="5B2C3C"/>
                          <w:sz w:val="48"/>
                          <w:szCs w:val="48"/>
                          <w:lang w:val="en-CA"/>
                        </w:rPr>
                        <w:t>NAME OF COMMUNITY</w:t>
                      </w:r>
                    </w:p>
                  </w:txbxContent>
                </v:textbox>
              </v:shape>
            </w:pict>
          </mc:Fallback>
        </mc:AlternateContent>
      </w:r>
      <w:r w:rsidR="00DA3320">
        <w:rPr>
          <w:noProof/>
          <w:lang w:val="en-CA" w:eastAsia="en-CA"/>
        </w:rPr>
        <mc:AlternateContent>
          <mc:Choice Requires="wpg">
            <w:drawing>
              <wp:anchor distT="215900" distB="360045" distL="114300" distR="114300" simplePos="0" relativeHeight="251661312" behindDoc="0" locked="0" layoutInCell="1" allowOverlap="1" wp14:anchorId="37995A6F" wp14:editId="7A6EC9F4">
                <wp:simplePos x="0" y="0"/>
                <wp:positionH relativeFrom="column">
                  <wp:posOffset>-914400</wp:posOffset>
                </wp:positionH>
                <wp:positionV relativeFrom="page">
                  <wp:posOffset>-1503680</wp:posOffset>
                </wp:positionV>
                <wp:extent cx="7903210" cy="1161034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903210" cy="11610340"/>
                          <a:chOff x="-277071" y="128711"/>
                          <a:chExt cx="7903779" cy="10055969"/>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277071" y="128711"/>
                            <a:ext cx="7903779" cy="10055969"/>
                          </a:xfrm>
                          <a:prstGeom prst="rect">
                            <a:avLst/>
                          </a:prstGeom>
                        </pic:spPr>
                      </pic:pic>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9309" y="1431312"/>
                            <a:ext cx="5558155" cy="2911675"/>
                          </a:xfrm>
                          <a:prstGeom prst="rect">
                            <a:avLst/>
                          </a:prstGeom>
                        </pic:spPr>
                      </pic:pic>
                      <wps:wsp>
                        <wps:cNvPr id="12" name="Text Box 12"/>
                        <wps:cNvSpPr txBox="1"/>
                        <wps:spPr>
                          <a:xfrm>
                            <a:off x="192195" y="4865929"/>
                            <a:ext cx="5089723" cy="879600"/>
                          </a:xfrm>
                          <a:prstGeom prst="rect">
                            <a:avLst/>
                          </a:prstGeom>
                          <a:noFill/>
                          <a:ln w="6350">
                            <a:noFill/>
                          </a:ln>
                        </wps:spPr>
                        <wps:txbx>
                          <w:txbxContent>
                            <w:p w14:paraId="0348C635" w14:textId="5A9B7651" w:rsidR="001C0F7A" w:rsidRPr="00DA3320" w:rsidRDefault="00CC555E" w:rsidP="002D4D28">
                              <w:pPr>
                                <w:pStyle w:val="NoSpacing"/>
                                <w:jc w:val="center"/>
                                <w:rPr>
                                  <w:rFonts w:ascii="Montserrat" w:hAnsi="Montserrat"/>
                                  <w:b/>
                                  <w:bCs/>
                                  <w:color w:val="506E4F"/>
                                  <w:sz w:val="52"/>
                                  <w:szCs w:val="52"/>
                                </w:rPr>
                              </w:pPr>
                              <w:bookmarkStart w:id="4" w:name="_Toc94712251"/>
                              <w:bookmarkStart w:id="5" w:name="_Toc94712309"/>
                              <w:r w:rsidRPr="00DA3320">
                                <w:rPr>
                                  <w:rFonts w:ascii="Montserrat" w:hAnsi="Montserrat"/>
                                  <w:b/>
                                  <w:bCs/>
                                  <w:color w:val="506E4F"/>
                                  <w:sz w:val="52"/>
                                  <w:szCs w:val="52"/>
                                </w:rPr>
                                <w:t>Improving Diabetes</w:t>
                              </w:r>
                              <w:r w:rsidR="002D4D28" w:rsidRPr="00DA3320">
                                <w:rPr>
                                  <w:rFonts w:ascii="Montserrat" w:hAnsi="Montserrat"/>
                                  <w:b/>
                                  <w:bCs/>
                                  <w:color w:val="506E4F"/>
                                  <w:sz w:val="52"/>
                                  <w:szCs w:val="52"/>
                                </w:rPr>
                                <w:t xml:space="preserve"> </w:t>
                              </w:r>
                              <w:r w:rsidR="00A73C72" w:rsidRPr="00DA3320">
                                <w:rPr>
                                  <w:rFonts w:ascii="Montserrat" w:hAnsi="Montserrat"/>
                                  <w:b/>
                                  <w:bCs/>
                                  <w:color w:val="506E4F"/>
                                  <w:sz w:val="52"/>
                                  <w:szCs w:val="52"/>
                                </w:rPr>
                                <w:t>Care Questionnaire</w:t>
                              </w:r>
                            </w:p>
                            <w:bookmarkEnd w:id="4"/>
                            <w:bookmarkEnd w:id="5"/>
                            <w:p w14:paraId="24363B68" w14:textId="56D98096" w:rsidR="00A75068" w:rsidRPr="002D4D28" w:rsidRDefault="00A75068" w:rsidP="002D4D28">
                              <w:pPr>
                                <w:pStyle w:val="NoSpacing"/>
                                <w:jc w:val="center"/>
                                <w:rPr>
                                  <w:rFonts w:ascii="Montserrat" w:hAnsi="Montserrat"/>
                                  <w:b/>
                                  <w:bCs/>
                                  <w:color w:val="506E4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995A6F" id="Group 13" o:spid="_x0000_s1028" style="position:absolute;margin-left:-1in;margin-top:-118.4pt;width:622.3pt;height:914.2pt;z-index:251661312;mso-wrap-distance-top:17pt;mso-wrap-distance-bottom:28.35pt;mso-position-vertical-relative:page;mso-width-relative:margin;mso-height-relative:margin" coordorigin="-2770,1287" coordsize="79037,10055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2/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&#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&#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&#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&#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r9vS0tv7K8OX2xfO+03UPm&#10;fxbNiNt+mea/Nyv0r/bz/wCRf8O/9f11/wCi0r81K/w4+mlCMfETMbK140v/AE1A2hsFFFFfysUF&#10;FFFABRRRQAUUUUAFFFFABRRRQAUUUUAFFFFABRRRQAUUUUAFFFFABRRRQAUUUUAFFFFABRRRQAUo&#10;70lKOhoOgSmv92nU1/u01uOO5DRRRW5uOT71Npyfeptc5cAooooNRGAxUak5xUh6Gok+9VLZlQ3J&#10;qKKKk2P/2VBLAwQUAAYACAAAACEAspmp0c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770;top:1287;width:79037;height:100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">
                  <v:imagedata r:id="rId13" o:title=""/>
                </v:shape>
                <v:shape id="Picture 2" o:spid="_x0000_s1030" type="#_x0000_t75" style="position:absolute;left:-293;top:14313;width:55581;height:29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">
                  <v:imagedata r:id="rId14" o:title=""/>
                </v:shape>
                <v:shape id="Text Box 12" o:spid="_x0000_s1031" type="#_x0000_t202" style="position:absolute;left:1921;top:48659;width:50898;height: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" filled="f" stroked="f" strokeweight=".5pt">
                  <v:textbox>
                    <w:txbxContent>
                      <w:p w14:paraId="0348C635" w14:textId="5A9B7651" w:rsidR="001C0F7A" w:rsidRPr="00DA3320" w:rsidRDefault="00CC555E" w:rsidP="002D4D28">
                        <w:pPr>
                          <w:pStyle w:val="NoSpacing"/>
                          <w:jc w:val="center"/>
                          <w:rPr>
                            <w:rFonts w:ascii="Montserrat" w:hAnsi="Montserrat"/>
                            <w:b/>
                            <w:bCs/>
                            <w:color w:val="506E4F"/>
                            <w:sz w:val="52"/>
                            <w:szCs w:val="52"/>
                          </w:rPr>
                        </w:pPr>
                        <w:bookmarkStart w:id="4" w:name="_Toc94712251"/>
                        <w:bookmarkStart w:id="5" w:name="_Toc94712309"/>
                        <w:r w:rsidRPr="00DA3320">
                          <w:rPr>
                            <w:rFonts w:ascii="Montserrat" w:hAnsi="Montserrat"/>
                            <w:b/>
                            <w:bCs/>
                            <w:color w:val="506E4F"/>
                            <w:sz w:val="52"/>
                            <w:szCs w:val="52"/>
                          </w:rPr>
                          <w:t>Improving Diabetes</w:t>
                        </w:r>
                        <w:r w:rsidR="002D4D28" w:rsidRPr="00DA3320">
                          <w:rPr>
                            <w:rFonts w:ascii="Montserrat" w:hAnsi="Montserrat"/>
                            <w:b/>
                            <w:bCs/>
                            <w:color w:val="506E4F"/>
                            <w:sz w:val="52"/>
                            <w:szCs w:val="52"/>
                          </w:rPr>
                          <w:t xml:space="preserve"> </w:t>
                        </w:r>
                        <w:r w:rsidR="00A73C72" w:rsidRPr="00DA3320">
                          <w:rPr>
                            <w:rFonts w:ascii="Montserrat" w:hAnsi="Montserrat"/>
                            <w:b/>
                            <w:bCs/>
                            <w:color w:val="506E4F"/>
                            <w:sz w:val="52"/>
                            <w:szCs w:val="52"/>
                          </w:rPr>
                          <w:t>Care Questionnaire</w:t>
                        </w:r>
                      </w:p>
                      <w:bookmarkEnd w:id="4"/>
                      <w:bookmarkEnd w:id="5"/>
                      <w:p w14:paraId="24363B68" w14:textId="56D98096" w:rsidR="00A75068" w:rsidRPr="002D4D28" w:rsidRDefault="00A75068" w:rsidP="002D4D28">
                        <w:pPr>
                          <w:pStyle w:val="NoSpacing"/>
                          <w:jc w:val="center"/>
                          <w:rPr>
                            <w:rFonts w:ascii="Montserrat" w:hAnsi="Montserrat"/>
                            <w:b/>
                            <w:bCs/>
                            <w:color w:val="506E4F"/>
                            <w:sz w:val="40"/>
                            <w:szCs w:val="40"/>
                          </w:rPr>
                        </w:pPr>
                      </w:p>
                    </w:txbxContent>
                  </v:textbox>
                </v:shape>
                <w10:wrap type="topAndBottom" anchory="page"/>
              </v:group>
            </w:pict>
          </mc:Fallback>
        </mc:AlternateContent>
      </w:r>
      <w:bookmarkEnd w:id="0"/>
      <w:bookmarkEnd w:id="1"/>
    </w:p>
    <w:sdt>
      <w:sdtPr>
        <w:rPr>
          <w:rFonts w:asciiTheme="minorHAnsi" w:eastAsiaTheme="minorHAnsi" w:hAnsiTheme="minorHAnsi" w:cstheme="minorBidi"/>
          <w:b w:val="0"/>
          <w:bCs w:val="0"/>
          <w:color w:val="auto"/>
          <w:sz w:val="24"/>
          <w:szCs w:val="24"/>
          <w:lang w:val="en-CA"/>
        </w:rPr>
        <w:id w:val="-1009988504"/>
        <w:docPartObj>
          <w:docPartGallery w:val="Table of Contents"/>
          <w:docPartUnique/>
        </w:docPartObj>
      </w:sdtPr>
      <w:sdtEndPr>
        <w:rPr>
          <w:rFonts w:ascii="Trebuchet MS" w:hAnsi="Trebuchet MS"/>
          <w:noProof/>
        </w:rPr>
      </w:sdtEndPr>
      <w:sdtContent>
        <w:p w14:paraId="37930550" w14:textId="77777777" w:rsidR="009C43D8" w:rsidRDefault="007628EF" w:rsidP="00E9656A">
          <w:pPr>
            <w:pStyle w:val="TOCHeading"/>
            <w:tabs>
              <w:tab w:val="right" w:pos="9360"/>
            </w:tabs>
            <w:rPr>
              <w:noProof/>
            </w:rPr>
          </w:pPr>
          <w:r w:rsidRPr="00E7387F">
            <w:rPr>
              <w:rStyle w:val="Heading1Char"/>
            </w:rPr>
            <w:t xml:space="preserve">Table </w:t>
          </w:r>
          <w:r w:rsidR="00A73C72" w:rsidRPr="00E7387F">
            <w:rPr>
              <w:rStyle w:val="Heading1Char"/>
            </w:rPr>
            <w:t xml:space="preserve">Of </w:t>
          </w:r>
          <w:r w:rsidRPr="00E7387F">
            <w:rPr>
              <w:rStyle w:val="Heading1Char"/>
            </w:rPr>
            <w:t>Contents</w:t>
          </w:r>
          <w:r w:rsidR="00A73C72">
            <w:rPr>
              <w:rStyle w:val="Heading1Char"/>
            </w:rPr>
            <w:tab/>
          </w:r>
          <w:r w:rsidR="00E9656A" w:rsidRPr="00A73C72">
            <w:rPr>
              <w:rFonts w:ascii="Trebuchet MS" w:hAnsi="Trebuchet MS" w:cstheme="minorHAnsi"/>
              <w:b w:val="0"/>
              <w:bCs w:val="0"/>
              <w:i/>
              <w:iCs/>
              <w:caps/>
            </w:rPr>
            <w:fldChar w:fldCharType="begin"/>
          </w:r>
          <w:r w:rsidR="00E9656A" w:rsidRPr="00A73C72">
            <w:rPr>
              <w:rFonts w:ascii="Trebuchet MS" w:hAnsi="Trebuchet MS" w:cstheme="minorHAnsi"/>
              <w:b w:val="0"/>
              <w:bCs w:val="0"/>
              <w:i/>
              <w:iCs/>
              <w:caps/>
            </w:rPr>
            <w:instrText xml:space="preserve"> TOC \o "1-1" \h \z \u </w:instrText>
          </w:r>
          <w:r w:rsidR="00E9656A" w:rsidRPr="00A73C72">
            <w:rPr>
              <w:rFonts w:ascii="Trebuchet MS" w:hAnsi="Trebuchet MS" w:cstheme="minorHAnsi"/>
              <w:b w:val="0"/>
              <w:bCs w:val="0"/>
              <w:i/>
              <w:iCs/>
              <w:caps/>
            </w:rPr>
            <w:fldChar w:fldCharType="separate"/>
          </w:r>
        </w:p>
        <w:p w14:paraId="1E3FAC06" w14:textId="308D58D2"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05" w:history="1">
            <w:r w:rsidR="009C43D8" w:rsidRPr="00BE482D">
              <w:rPr>
                <w:rStyle w:val="Hyperlink"/>
                <w:noProof/>
              </w:rPr>
              <w:t>Introduction</w:t>
            </w:r>
            <w:r w:rsidR="009C43D8">
              <w:rPr>
                <w:noProof/>
                <w:webHidden/>
              </w:rPr>
              <w:tab/>
            </w:r>
            <w:r w:rsidR="009C43D8">
              <w:rPr>
                <w:noProof/>
                <w:webHidden/>
              </w:rPr>
              <w:fldChar w:fldCharType="begin"/>
            </w:r>
            <w:r w:rsidR="009C43D8">
              <w:rPr>
                <w:noProof/>
                <w:webHidden/>
              </w:rPr>
              <w:instrText xml:space="preserve"> PAGEREF _Toc96521305 \h </w:instrText>
            </w:r>
            <w:r w:rsidR="009C43D8">
              <w:rPr>
                <w:noProof/>
                <w:webHidden/>
              </w:rPr>
            </w:r>
            <w:r w:rsidR="009C43D8">
              <w:rPr>
                <w:noProof/>
                <w:webHidden/>
              </w:rPr>
              <w:fldChar w:fldCharType="separate"/>
            </w:r>
            <w:r w:rsidR="009C43D8">
              <w:rPr>
                <w:noProof/>
                <w:webHidden/>
              </w:rPr>
              <w:t>1</w:t>
            </w:r>
            <w:r w:rsidR="009C43D8">
              <w:rPr>
                <w:noProof/>
                <w:webHidden/>
              </w:rPr>
              <w:fldChar w:fldCharType="end"/>
            </w:r>
          </w:hyperlink>
        </w:p>
        <w:p w14:paraId="0BB7337B" w14:textId="530B112E"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06" w:history="1">
            <w:r w:rsidR="009C43D8" w:rsidRPr="00BE482D">
              <w:rPr>
                <w:rStyle w:val="Hyperlink"/>
                <w:noProof/>
                <w:lang w:bidi="en-US"/>
              </w:rPr>
              <w:t>A. Delivery of Care</w:t>
            </w:r>
            <w:r w:rsidR="009C43D8">
              <w:rPr>
                <w:noProof/>
                <w:webHidden/>
              </w:rPr>
              <w:tab/>
            </w:r>
            <w:r w:rsidR="009C43D8">
              <w:rPr>
                <w:noProof/>
                <w:webHidden/>
              </w:rPr>
              <w:fldChar w:fldCharType="begin"/>
            </w:r>
            <w:r w:rsidR="009C43D8">
              <w:rPr>
                <w:noProof/>
                <w:webHidden/>
              </w:rPr>
              <w:instrText xml:space="preserve"> PAGEREF _Toc96521306 \h </w:instrText>
            </w:r>
            <w:r w:rsidR="009C43D8">
              <w:rPr>
                <w:noProof/>
                <w:webHidden/>
              </w:rPr>
            </w:r>
            <w:r w:rsidR="009C43D8">
              <w:rPr>
                <w:noProof/>
                <w:webHidden/>
              </w:rPr>
              <w:fldChar w:fldCharType="separate"/>
            </w:r>
            <w:r w:rsidR="009C43D8">
              <w:rPr>
                <w:noProof/>
                <w:webHidden/>
              </w:rPr>
              <w:t>2</w:t>
            </w:r>
            <w:r w:rsidR="009C43D8">
              <w:rPr>
                <w:noProof/>
                <w:webHidden/>
              </w:rPr>
              <w:fldChar w:fldCharType="end"/>
            </w:r>
          </w:hyperlink>
        </w:p>
        <w:p w14:paraId="0E3EAC3C" w14:textId="71468D26"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07" w:history="1">
            <w:r w:rsidR="009C43D8" w:rsidRPr="00BE482D">
              <w:rPr>
                <w:rStyle w:val="Hyperlink"/>
                <w:noProof/>
              </w:rPr>
              <w:t>B. Teamwork and Continuity of Care</w:t>
            </w:r>
            <w:r w:rsidR="009C43D8">
              <w:rPr>
                <w:noProof/>
                <w:webHidden/>
              </w:rPr>
              <w:tab/>
            </w:r>
            <w:r w:rsidR="009C43D8">
              <w:rPr>
                <w:noProof/>
                <w:webHidden/>
              </w:rPr>
              <w:fldChar w:fldCharType="begin"/>
            </w:r>
            <w:r w:rsidR="009C43D8">
              <w:rPr>
                <w:noProof/>
                <w:webHidden/>
              </w:rPr>
              <w:instrText xml:space="preserve"> PAGEREF _Toc96521307 \h </w:instrText>
            </w:r>
            <w:r w:rsidR="009C43D8">
              <w:rPr>
                <w:noProof/>
                <w:webHidden/>
              </w:rPr>
            </w:r>
            <w:r w:rsidR="009C43D8">
              <w:rPr>
                <w:noProof/>
                <w:webHidden/>
              </w:rPr>
              <w:fldChar w:fldCharType="separate"/>
            </w:r>
            <w:r w:rsidR="009C43D8">
              <w:rPr>
                <w:noProof/>
                <w:webHidden/>
              </w:rPr>
              <w:t>5</w:t>
            </w:r>
            <w:r w:rsidR="009C43D8">
              <w:rPr>
                <w:noProof/>
                <w:webHidden/>
              </w:rPr>
              <w:fldChar w:fldCharType="end"/>
            </w:r>
          </w:hyperlink>
        </w:p>
        <w:p w14:paraId="15623644" w14:textId="24280302"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08" w:history="1">
            <w:r w:rsidR="009C43D8" w:rsidRPr="00BE482D">
              <w:rPr>
                <w:rStyle w:val="Hyperlink"/>
                <w:noProof/>
              </w:rPr>
              <w:t>C. Resources to Support Diabetes Care</w:t>
            </w:r>
            <w:r w:rsidR="009C43D8">
              <w:rPr>
                <w:noProof/>
                <w:webHidden/>
              </w:rPr>
              <w:tab/>
            </w:r>
            <w:r w:rsidR="009C43D8">
              <w:rPr>
                <w:noProof/>
                <w:webHidden/>
              </w:rPr>
              <w:fldChar w:fldCharType="begin"/>
            </w:r>
            <w:r w:rsidR="009C43D8">
              <w:rPr>
                <w:noProof/>
                <w:webHidden/>
              </w:rPr>
              <w:instrText xml:space="preserve"> PAGEREF _Toc96521308 \h </w:instrText>
            </w:r>
            <w:r w:rsidR="009C43D8">
              <w:rPr>
                <w:noProof/>
                <w:webHidden/>
              </w:rPr>
            </w:r>
            <w:r w:rsidR="009C43D8">
              <w:rPr>
                <w:noProof/>
                <w:webHidden/>
              </w:rPr>
              <w:fldChar w:fldCharType="separate"/>
            </w:r>
            <w:r w:rsidR="009C43D8">
              <w:rPr>
                <w:noProof/>
                <w:webHidden/>
              </w:rPr>
              <w:t>10</w:t>
            </w:r>
            <w:r w:rsidR="009C43D8">
              <w:rPr>
                <w:noProof/>
                <w:webHidden/>
              </w:rPr>
              <w:fldChar w:fldCharType="end"/>
            </w:r>
          </w:hyperlink>
        </w:p>
        <w:p w14:paraId="73C89894" w14:textId="113E514A"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09" w:history="1">
            <w:r w:rsidR="009C43D8" w:rsidRPr="00BE482D">
              <w:rPr>
                <w:rStyle w:val="Hyperlink"/>
                <w:noProof/>
              </w:rPr>
              <w:t>D. Training</w:t>
            </w:r>
            <w:r w:rsidR="009C43D8">
              <w:rPr>
                <w:noProof/>
                <w:webHidden/>
              </w:rPr>
              <w:tab/>
            </w:r>
            <w:r w:rsidR="009C43D8">
              <w:rPr>
                <w:noProof/>
                <w:webHidden/>
              </w:rPr>
              <w:fldChar w:fldCharType="begin"/>
            </w:r>
            <w:r w:rsidR="009C43D8">
              <w:rPr>
                <w:noProof/>
                <w:webHidden/>
              </w:rPr>
              <w:instrText xml:space="preserve"> PAGEREF _Toc96521309 \h </w:instrText>
            </w:r>
            <w:r w:rsidR="009C43D8">
              <w:rPr>
                <w:noProof/>
                <w:webHidden/>
              </w:rPr>
            </w:r>
            <w:r w:rsidR="009C43D8">
              <w:rPr>
                <w:noProof/>
                <w:webHidden/>
              </w:rPr>
              <w:fldChar w:fldCharType="separate"/>
            </w:r>
            <w:r w:rsidR="009C43D8">
              <w:rPr>
                <w:noProof/>
                <w:webHidden/>
              </w:rPr>
              <w:t>15</w:t>
            </w:r>
            <w:r w:rsidR="009C43D8">
              <w:rPr>
                <w:noProof/>
                <w:webHidden/>
              </w:rPr>
              <w:fldChar w:fldCharType="end"/>
            </w:r>
          </w:hyperlink>
        </w:p>
        <w:p w14:paraId="719269B6" w14:textId="225B44C4"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10" w:history="1">
            <w:r w:rsidR="009C43D8" w:rsidRPr="00BE482D">
              <w:rPr>
                <w:rStyle w:val="Hyperlink"/>
                <w:noProof/>
              </w:rPr>
              <w:t>E. Systems Supporting Care</w:t>
            </w:r>
            <w:r w:rsidR="009C43D8">
              <w:rPr>
                <w:noProof/>
                <w:webHidden/>
              </w:rPr>
              <w:tab/>
            </w:r>
            <w:r w:rsidR="009C43D8">
              <w:rPr>
                <w:noProof/>
                <w:webHidden/>
              </w:rPr>
              <w:fldChar w:fldCharType="begin"/>
            </w:r>
            <w:r w:rsidR="009C43D8">
              <w:rPr>
                <w:noProof/>
                <w:webHidden/>
              </w:rPr>
              <w:instrText xml:space="preserve"> PAGEREF _Toc96521310 \h </w:instrText>
            </w:r>
            <w:r w:rsidR="009C43D8">
              <w:rPr>
                <w:noProof/>
                <w:webHidden/>
              </w:rPr>
            </w:r>
            <w:r w:rsidR="009C43D8">
              <w:rPr>
                <w:noProof/>
                <w:webHidden/>
              </w:rPr>
              <w:fldChar w:fldCharType="separate"/>
            </w:r>
            <w:r w:rsidR="009C43D8">
              <w:rPr>
                <w:noProof/>
                <w:webHidden/>
              </w:rPr>
              <w:t>18</w:t>
            </w:r>
            <w:r w:rsidR="009C43D8">
              <w:rPr>
                <w:noProof/>
                <w:webHidden/>
              </w:rPr>
              <w:fldChar w:fldCharType="end"/>
            </w:r>
          </w:hyperlink>
        </w:p>
        <w:p w14:paraId="18EE6660" w14:textId="12DF2505"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11" w:history="1">
            <w:r w:rsidR="009C43D8" w:rsidRPr="00BE482D">
              <w:rPr>
                <w:rStyle w:val="Hyperlink"/>
                <w:noProof/>
              </w:rPr>
              <w:t>F. Community Involvement and Outreach</w:t>
            </w:r>
            <w:r w:rsidR="009C43D8">
              <w:rPr>
                <w:noProof/>
                <w:webHidden/>
              </w:rPr>
              <w:tab/>
            </w:r>
            <w:r w:rsidR="009C43D8">
              <w:rPr>
                <w:noProof/>
                <w:webHidden/>
              </w:rPr>
              <w:fldChar w:fldCharType="begin"/>
            </w:r>
            <w:r w:rsidR="009C43D8">
              <w:rPr>
                <w:noProof/>
                <w:webHidden/>
              </w:rPr>
              <w:instrText xml:space="preserve"> PAGEREF _Toc96521311 \h </w:instrText>
            </w:r>
            <w:r w:rsidR="009C43D8">
              <w:rPr>
                <w:noProof/>
                <w:webHidden/>
              </w:rPr>
            </w:r>
            <w:r w:rsidR="009C43D8">
              <w:rPr>
                <w:noProof/>
                <w:webHidden/>
              </w:rPr>
              <w:fldChar w:fldCharType="separate"/>
            </w:r>
            <w:r w:rsidR="009C43D8">
              <w:rPr>
                <w:noProof/>
                <w:webHidden/>
              </w:rPr>
              <w:t>21</w:t>
            </w:r>
            <w:r w:rsidR="009C43D8">
              <w:rPr>
                <w:noProof/>
                <w:webHidden/>
              </w:rPr>
              <w:fldChar w:fldCharType="end"/>
            </w:r>
          </w:hyperlink>
        </w:p>
        <w:p w14:paraId="0CDA4313" w14:textId="661C26DA"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12" w:history="1">
            <w:r w:rsidR="009C43D8" w:rsidRPr="00BE482D">
              <w:rPr>
                <w:rStyle w:val="Hyperlink"/>
                <w:noProof/>
              </w:rPr>
              <w:t>G. Quality Improvement Processes</w:t>
            </w:r>
            <w:r w:rsidR="009C43D8">
              <w:rPr>
                <w:noProof/>
                <w:webHidden/>
              </w:rPr>
              <w:tab/>
            </w:r>
            <w:r w:rsidR="009C43D8">
              <w:rPr>
                <w:noProof/>
                <w:webHidden/>
              </w:rPr>
              <w:fldChar w:fldCharType="begin"/>
            </w:r>
            <w:r w:rsidR="009C43D8">
              <w:rPr>
                <w:noProof/>
                <w:webHidden/>
              </w:rPr>
              <w:instrText xml:space="preserve"> PAGEREF _Toc96521312 \h </w:instrText>
            </w:r>
            <w:r w:rsidR="009C43D8">
              <w:rPr>
                <w:noProof/>
                <w:webHidden/>
              </w:rPr>
            </w:r>
            <w:r w:rsidR="009C43D8">
              <w:rPr>
                <w:noProof/>
                <w:webHidden/>
              </w:rPr>
              <w:fldChar w:fldCharType="separate"/>
            </w:r>
            <w:r w:rsidR="009C43D8">
              <w:rPr>
                <w:noProof/>
                <w:webHidden/>
              </w:rPr>
              <w:t>25</w:t>
            </w:r>
            <w:r w:rsidR="009C43D8">
              <w:rPr>
                <w:noProof/>
                <w:webHidden/>
              </w:rPr>
              <w:fldChar w:fldCharType="end"/>
            </w:r>
          </w:hyperlink>
        </w:p>
        <w:p w14:paraId="2C4BED58" w14:textId="47264020"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13" w:history="1">
            <w:r w:rsidR="009C43D8" w:rsidRPr="00BE482D">
              <w:rPr>
                <w:rStyle w:val="Hyperlink"/>
                <w:noProof/>
              </w:rPr>
              <w:t>H. Other Areas of Diabetes Care Identified as Important for Improvement</w:t>
            </w:r>
            <w:r w:rsidR="009C43D8">
              <w:rPr>
                <w:noProof/>
                <w:webHidden/>
              </w:rPr>
              <w:tab/>
            </w:r>
            <w:r w:rsidR="009C43D8">
              <w:rPr>
                <w:noProof/>
                <w:webHidden/>
              </w:rPr>
              <w:fldChar w:fldCharType="begin"/>
            </w:r>
            <w:r w:rsidR="009C43D8">
              <w:rPr>
                <w:noProof/>
                <w:webHidden/>
              </w:rPr>
              <w:instrText xml:space="preserve"> PAGEREF _Toc96521313 \h </w:instrText>
            </w:r>
            <w:r w:rsidR="009C43D8">
              <w:rPr>
                <w:noProof/>
                <w:webHidden/>
              </w:rPr>
            </w:r>
            <w:r w:rsidR="009C43D8">
              <w:rPr>
                <w:noProof/>
                <w:webHidden/>
              </w:rPr>
              <w:fldChar w:fldCharType="separate"/>
            </w:r>
            <w:r w:rsidR="009C43D8">
              <w:rPr>
                <w:noProof/>
                <w:webHidden/>
              </w:rPr>
              <w:t>28</w:t>
            </w:r>
            <w:r w:rsidR="009C43D8">
              <w:rPr>
                <w:noProof/>
                <w:webHidden/>
              </w:rPr>
              <w:fldChar w:fldCharType="end"/>
            </w:r>
          </w:hyperlink>
        </w:p>
        <w:p w14:paraId="77DD20B5" w14:textId="34A8BBB7"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14" w:history="1">
            <w:r w:rsidR="009C43D8" w:rsidRPr="00BE482D">
              <w:rPr>
                <w:rStyle w:val="Hyperlink"/>
                <w:noProof/>
              </w:rPr>
              <w:t>I. Focus Our Efforts</w:t>
            </w:r>
            <w:r w:rsidR="009C43D8">
              <w:rPr>
                <w:noProof/>
                <w:webHidden/>
              </w:rPr>
              <w:tab/>
            </w:r>
            <w:r w:rsidR="009C43D8">
              <w:rPr>
                <w:noProof/>
                <w:webHidden/>
              </w:rPr>
              <w:fldChar w:fldCharType="begin"/>
            </w:r>
            <w:r w:rsidR="009C43D8">
              <w:rPr>
                <w:noProof/>
                <w:webHidden/>
              </w:rPr>
              <w:instrText xml:space="preserve"> PAGEREF _Toc96521314 \h </w:instrText>
            </w:r>
            <w:r w:rsidR="009C43D8">
              <w:rPr>
                <w:noProof/>
                <w:webHidden/>
              </w:rPr>
            </w:r>
            <w:r w:rsidR="009C43D8">
              <w:rPr>
                <w:noProof/>
                <w:webHidden/>
              </w:rPr>
              <w:fldChar w:fldCharType="separate"/>
            </w:r>
            <w:r w:rsidR="009C43D8">
              <w:rPr>
                <w:noProof/>
                <w:webHidden/>
              </w:rPr>
              <w:t>29</w:t>
            </w:r>
            <w:r w:rsidR="009C43D8">
              <w:rPr>
                <w:noProof/>
                <w:webHidden/>
              </w:rPr>
              <w:fldChar w:fldCharType="end"/>
            </w:r>
          </w:hyperlink>
        </w:p>
        <w:p w14:paraId="793CB47D" w14:textId="151AF7CF" w:rsidR="009C43D8" w:rsidRDefault="00A166EA">
          <w:pPr>
            <w:pStyle w:val="TOC1"/>
            <w:tabs>
              <w:tab w:val="right" w:pos="9350"/>
            </w:tabs>
            <w:rPr>
              <w:rFonts w:asciiTheme="minorHAnsi" w:eastAsiaTheme="minorEastAsia" w:hAnsiTheme="minorHAnsi" w:cstheme="minorBidi"/>
              <w:b w:val="0"/>
              <w:bCs w:val="0"/>
              <w:caps w:val="0"/>
              <w:noProof/>
              <w:szCs w:val="24"/>
            </w:rPr>
          </w:pPr>
          <w:hyperlink w:anchor="_Toc96521315" w:history="1">
            <w:r w:rsidR="009C43D8" w:rsidRPr="00BE482D">
              <w:rPr>
                <w:rStyle w:val="Hyperlink"/>
                <w:noProof/>
              </w:rPr>
              <w:t>J. Additional Thoughts or Comments</w:t>
            </w:r>
            <w:r w:rsidR="009C43D8">
              <w:rPr>
                <w:noProof/>
                <w:webHidden/>
              </w:rPr>
              <w:tab/>
            </w:r>
            <w:r w:rsidR="009C43D8">
              <w:rPr>
                <w:noProof/>
                <w:webHidden/>
              </w:rPr>
              <w:fldChar w:fldCharType="begin"/>
            </w:r>
            <w:r w:rsidR="009C43D8">
              <w:rPr>
                <w:noProof/>
                <w:webHidden/>
              </w:rPr>
              <w:instrText xml:space="preserve"> PAGEREF _Toc96521315 \h </w:instrText>
            </w:r>
            <w:r w:rsidR="009C43D8">
              <w:rPr>
                <w:noProof/>
                <w:webHidden/>
              </w:rPr>
            </w:r>
            <w:r w:rsidR="009C43D8">
              <w:rPr>
                <w:noProof/>
                <w:webHidden/>
              </w:rPr>
              <w:fldChar w:fldCharType="separate"/>
            </w:r>
            <w:r w:rsidR="009C43D8">
              <w:rPr>
                <w:noProof/>
                <w:webHidden/>
              </w:rPr>
              <w:t>30</w:t>
            </w:r>
            <w:r w:rsidR="009C43D8">
              <w:rPr>
                <w:noProof/>
                <w:webHidden/>
              </w:rPr>
              <w:fldChar w:fldCharType="end"/>
            </w:r>
          </w:hyperlink>
        </w:p>
        <w:p w14:paraId="1D24DF3D" w14:textId="4C1F5175" w:rsidR="007628EF" w:rsidRPr="00A73C72" w:rsidRDefault="00E9656A">
          <w:pPr>
            <w:rPr>
              <w:rFonts w:ascii="Trebuchet MS" w:hAnsi="Trebuchet MS"/>
            </w:rPr>
          </w:pPr>
          <w:r w:rsidRPr="00A73C72">
            <w:rPr>
              <w:rFonts w:ascii="Trebuchet MS" w:hAnsi="Trebuchet MS" w:cstheme="minorHAnsi"/>
              <w:b/>
              <w:bCs/>
              <w:i/>
              <w:iCs/>
              <w:caps/>
              <w:szCs w:val="28"/>
            </w:rPr>
            <w:fldChar w:fldCharType="end"/>
          </w:r>
        </w:p>
      </w:sdtContent>
    </w:sdt>
    <w:p w14:paraId="09D89AC5" w14:textId="77777777" w:rsidR="00E7387F" w:rsidRDefault="00E7387F" w:rsidP="006E72FA">
      <w:pPr>
        <w:pStyle w:val="Heading1"/>
      </w:pPr>
    </w:p>
    <w:p w14:paraId="5BE46903" w14:textId="77777777" w:rsidR="00E9656A" w:rsidRDefault="00E9656A" w:rsidP="006E72FA">
      <w:pPr>
        <w:pStyle w:val="Heading1"/>
        <w:sectPr w:rsidR="00E9656A" w:rsidSect="008D25AC">
          <w:headerReference w:type="even" r:id="rId15"/>
          <w:headerReference w:type="default" r:id="rId16"/>
          <w:footerReference w:type="default" r:id="rId17"/>
          <w:headerReference w:type="first" r:id="rId18"/>
          <w:pgSz w:w="12240" w:h="15840"/>
          <w:pgMar w:top="1440" w:right="1440" w:bottom="1440" w:left="1440" w:header="708" w:footer="708" w:gutter="0"/>
          <w:pgNumType w:start="0"/>
          <w:cols w:space="708"/>
          <w:docGrid w:linePitch="360"/>
        </w:sectPr>
      </w:pPr>
    </w:p>
    <w:p w14:paraId="62A68AAC" w14:textId="7A45BB74" w:rsidR="00CC555E" w:rsidRDefault="00E7387F" w:rsidP="006E72FA">
      <w:pPr>
        <w:pStyle w:val="Heading1"/>
      </w:pPr>
      <w:bookmarkStart w:id="6" w:name="_Toc96521305"/>
      <w:r>
        <w:lastRenderedPageBreak/>
        <w:t>Introduction</w:t>
      </w:r>
      <w:bookmarkEnd w:id="6"/>
      <w:r>
        <w:t xml:space="preserve"> </w:t>
      </w:r>
    </w:p>
    <w:p w14:paraId="6035485A" w14:textId="77777777" w:rsidR="00A73C72" w:rsidRPr="00A73C72" w:rsidRDefault="00A73C72" w:rsidP="00A73C72"/>
    <w:p w14:paraId="09C93A11" w14:textId="076DDBA3" w:rsidR="000145E5" w:rsidRDefault="000145E5" w:rsidP="000145E5">
      <w:r w:rsidRPr="061570ED">
        <w:t xml:space="preserve">The purpose of the Improving Diabetes Care Questionnaire (IDCQ) </w:t>
      </w:r>
      <w:r>
        <w:t>is</w:t>
      </w:r>
      <w:r w:rsidRPr="061570ED">
        <w:t xml:space="preserve"> to determine how the healthcare clinic functions to serve patients with diabetes, and to describe areas of diabetes care that teams have identified as being important for quality improvement within their communities and organizations and possible contextual factors that may influence teams’ QI activities. To capture diverse perspectives, each member of the QI team </w:t>
      </w:r>
      <w:r>
        <w:t xml:space="preserve">was asked to </w:t>
      </w:r>
      <w:r w:rsidRPr="061570ED">
        <w:t>complet</w:t>
      </w:r>
      <w:r>
        <w:t>e</w:t>
      </w:r>
      <w:r w:rsidRPr="061570ED">
        <w:t xml:space="preserve"> the IDCQ. The </w:t>
      </w:r>
      <w:r>
        <w:t>REACH Program</w:t>
      </w:r>
      <w:r w:rsidRPr="061570ED">
        <w:t xml:space="preserve"> Team </w:t>
      </w:r>
      <w:r>
        <w:t xml:space="preserve">has </w:t>
      </w:r>
      <w:r w:rsidRPr="061570ED">
        <w:t xml:space="preserve">created </w:t>
      </w:r>
      <w:r>
        <w:t xml:space="preserve">this </w:t>
      </w:r>
      <w:r w:rsidRPr="061570ED">
        <w:t>summary report</w:t>
      </w:r>
      <w:r>
        <w:t xml:space="preserve"> for the QI team to use </w:t>
      </w:r>
      <w:r w:rsidRPr="061570ED">
        <w:t>in the first Workshop to help guide team discussions on identifying where the team want</w:t>
      </w:r>
      <w:r>
        <w:t>s</w:t>
      </w:r>
      <w:r w:rsidRPr="061570ED">
        <w:t xml:space="preserve"> to start their first PDSAs.</w:t>
      </w:r>
    </w:p>
    <w:p w14:paraId="07C549B6" w14:textId="77777777" w:rsidR="000145E5" w:rsidRPr="00FF3312" w:rsidRDefault="000145E5" w:rsidP="000145E5">
      <w:pPr>
        <w:rPr>
          <w:rFonts w:cstheme="minorHAnsi"/>
        </w:rPr>
      </w:pPr>
    </w:p>
    <w:p w14:paraId="2540460C" w14:textId="5159D7A8" w:rsidR="00E9656A" w:rsidRPr="000145E5" w:rsidRDefault="000145E5" w:rsidP="000145E5">
      <w:pPr>
        <w:pStyle w:val="NormalWeb"/>
        <w:spacing w:before="0" w:beforeAutospacing="0" w:after="0" w:afterAutospacing="0"/>
        <w:rPr>
          <w:rFonts w:asciiTheme="minorHAnsi" w:eastAsiaTheme="minorEastAsia" w:hAnsiTheme="minorHAnsi" w:cstheme="minorBidi"/>
          <w:lang w:eastAsia="en-US"/>
        </w:rPr>
      </w:pPr>
      <w:r w:rsidRPr="3EACBD6A">
        <w:rPr>
          <w:rFonts w:asciiTheme="minorHAnsi" w:eastAsiaTheme="minorEastAsia" w:hAnsiTheme="minorHAnsi" w:cstheme="minorBidi"/>
          <w:lang w:eastAsia="en-US"/>
        </w:rPr>
        <w:t xml:space="preserve">The questions in the IDCQ focus on the key components of health systems that can promote high quality care. </w:t>
      </w:r>
      <w:r w:rsidRPr="000145E5">
        <w:rPr>
          <w:rFonts w:asciiTheme="minorHAnsi" w:eastAsiaTheme="minorEastAsia" w:hAnsiTheme="minorHAnsi" w:cstheme="minorBidi"/>
          <w:lang w:eastAsia="en-US"/>
        </w:rPr>
        <w:t>Each section ha</w:t>
      </w:r>
      <w:r>
        <w:rPr>
          <w:rFonts w:asciiTheme="minorHAnsi" w:eastAsiaTheme="minorEastAsia" w:hAnsiTheme="minorHAnsi" w:cstheme="minorBidi"/>
          <w:lang w:eastAsia="en-US"/>
        </w:rPr>
        <w:t>s</w:t>
      </w:r>
      <w:r w:rsidRPr="000145E5">
        <w:rPr>
          <w:rFonts w:asciiTheme="minorHAnsi" w:eastAsiaTheme="minorEastAsia" w:hAnsiTheme="minorHAnsi" w:cstheme="minorBidi"/>
          <w:lang w:eastAsia="en-US"/>
        </w:rPr>
        <w:t xml:space="preserve"> space where the respondents could include additional thoughts about the topic. The Diabetes Alliance Team </w:t>
      </w:r>
      <w:r>
        <w:rPr>
          <w:rFonts w:asciiTheme="minorHAnsi" w:eastAsiaTheme="minorEastAsia" w:hAnsiTheme="minorHAnsi" w:cstheme="minorBidi"/>
          <w:lang w:eastAsia="en-US"/>
        </w:rPr>
        <w:t xml:space="preserve">has </w:t>
      </w:r>
      <w:r w:rsidRPr="000145E5">
        <w:rPr>
          <w:rFonts w:asciiTheme="minorHAnsi" w:eastAsiaTheme="minorEastAsia" w:hAnsiTheme="minorHAnsi" w:cstheme="minorBidi"/>
          <w:lang w:eastAsia="en-US"/>
        </w:rPr>
        <w:t>summarized these comments, if any, for inclusion in the report.</w:t>
      </w:r>
    </w:p>
    <w:p w14:paraId="1E5AB606" w14:textId="1905D601" w:rsidR="00E7387F" w:rsidRPr="000145E5" w:rsidRDefault="00D35DB2" w:rsidP="00D35DB2">
      <w:pPr>
        <w:rPr>
          <w:rFonts w:eastAsiaTheme="minorEastAsia"/>
        </w:rPr>
      </w:pPr>
      <w:r>
        <w:rPr>
          <w:rFonts w:eastAsiaTheme="minorEastAsia"/>
        </w:rPr>
        <w:br w:type="page"/>
      </w:r>
    </w:p>
    <w:p w14:paraId="1D82520E" w14:textId="77777777" w:rsidR="005E48A3" w:rsidRDefault="005E48A3" w:rsidP="00D35DB2">
      <w:pPr>
        <w:pStyle w:val="Heading1"/>
        <w:sectPr w:rsidR="005E48A3" w:rsidSect="00922B53">
          <w:headerReference w:type="default" r:id="rId19"/>
          <w:pgSz w:w="12240" w:h="15840"/>
          <w:pgMar w:top="1440" w:right="1440" w:bottom="1440" w:left="1440" w:header="708" w:footer="708" w:gutter="0"/>
          <w:pgNumType w:start="1"/>
          <w:cols w:space="708"/>
          <w:docGrid w:linePitch="360"/>
        </w:sectPr>
      </w:pPr>
    </w:p>
    <w:p w14:paraId="03D21412" w14:textId="3A265718" w:rsidR="0024372A" w:rsidRPr="0024372A" w:rsidRDefault="0024372A" w:rsidP="0024372A">
      <w:pPr>
        <w:pStyle w:val="Heading1"/>
        <w:rPr>
          <w:color w:val="FFFFFF" w:themeColor="background1"/>
          <w:sz w:val="18"/>
          <w:szCs w:val="18"/>
          <w:lang w:bidi="en-US"/>
        </w:rPr>
      </w:pPr>
      <w:bookmarkStart w:id="7" w:name="_Toc96521306"/>
      <w:r w:rsidRPr="0024372A">
        <w:rPr>
          <w:color w:val="FFFFFF" w:themeColor="background1"/>
          <w:sz w:val="18"/>
          <w:szCs w:val="18"/>
          <w:lang w:bidi="en-US"/>
        </w:rPr>
        <w:lastRenderedPageBreak/>
        <w:t xml:space="preserve">A. </w:t>
      </w:r>
      <w:r w:rsidRPr="0024372A">
        <w:rPr>
          <w:color w:val="FFFFFF" w:themeColor="background1"/>
          <w:sz w:val="2"/>
          <w:szCs w:val="2"/>
          <w:lang w:bidi="en-US"/>
        </w:rPr>
        <w:t>Delivery of Care</w:t>
      </w:r>
      <w:bookmarkEnd w:id="7"/>
    </w:p>
    <w:p w14:paraId="11E6258B" w14:textId="58991546" w:rsidR="006E72FA" w:rsidRDefault="006E72FA" w:rsidP="002963B6">
      <w:pPr>
        <w:pStyle w:val="Heading2"/>
        <w:numPr>
          <w:ilvl w:val="0"/>
          <w:numId w:val="1"/>
        </w:numPr>
        <w:rPr>
          <w:lang w:bidi="en-US"/>
        </w:rPr>
        <w:sectPr w:rsidR="006E72FA" w:rsidSect="009E15DC">
          <w:headerReference w:type="default" r:id="rId20"/>
          <w:pgSz w:w="12240" w:h="15840"/>
          <w:pgMar w:top="1440" w:right="1440" w:bottom="1440" w:left="1440" w:header="708" w:footer="708" w:gutter="0"/>
          <w:cols w:space="708"/>
          <w:docGrid w:linePitch="360"/>
        </w:sectPr>
      </w:pPr>
      <w:r w:rsidRPr="006E72FA">
        <w:rPr>
          <w:lang w:bidi="en-US"/>
        </w:rPr>
        <w:t>Are clients with diabetes receiving appropriate care and follow-up in accordance with best practice</w:t>
      </w:r>
      <w:r w:rsidR="00FF798B">
        <w:rPr>
          <w:lang w:bidi="en-US"/>
        </w:rPr>
        <w:t>s</w:t>
      </w:r>
      <w:r w:rsidRPr="006E72FA">
        <w:rPr>
          <w:lang w:bidi="en-US"/>
        </w:rPr>
        <w:t xml:space="preserve"> (e.g., CPGs</w:t>
      </w:r>
      <w:r w:rsidR="002963B6">
        <w:rPr>
          <w:lang w:bidi="en-US"/>
        </w:rPr>
        <w:t>)</w:t>
      </w:r>
      <w:r w:rsidR="00FF798B">
        <w:rPr>
          <w:lang w:bidi="en-US"/>
        </w:rPr>
        <w:t>?</w:t>
      </w:r>
    </w:p>
    <w:p w14:paraId="453B1392" w14:textId="77777777" w:rsidR="006E72FA" w:rsidRDefault="006E72FA" w:rsidP="00C03E9D">
      <w:pPr>
        <w:sectPr w:rsidR="006E72FA" w:rsidSect="006E72FA">
          <w:type w:val="continuous"/>
          <w:pgSz w:w="12240" w:h="15840"/>
          <w:pgMar w:top="1440" w:right="1440" w:bottom="1440" w:left="1440" w:header="708" w:footer="708" w:gutter="0"/>
          <w:cols w:space="708"/>
          <w:titlePg/>
          <w:docGrid w:linePitch="360"/>
        </w:sectPr>
      </w:pPr>
    </w:p>
    <w:p w14:paraId="40F1B866" w14:textId="7577C899" w:rsidR="00C03E9D" w:rsidRDefault="002963B6" w:rsidP="00F30AC0">
      <w:pPr>
        <w:jc w:val="center"/>
      </w:pPr>
      <w:r>
        <w:rPr>
          <w:noProof/>
          <w:lang w:eastAsia="en-CA"/>
        </w:rPr>
        <w:drawing>
          <wp:inline distT="0" distB="0" distL="0" distR="0" wp14:anchorId="49EB52B5" wp14:editId="72FF360C">
            <wp:extent cx="5652000" cy="2592000"/>
            <wp:effectExtent l="0" t="0" r="0" b="0"/>
            <wp:docPr id="39" name="Picture 0" descr="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21" cstate="print"/>
                    <a:srcRect t="19413" b="-140"/>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143BF221" w14:textId="7A35B545" w:rsidR="00C03E9D" w:rsidRDefault="00C03E9D" w:rsidP="00C03E9D">
      <w:pPr>
        <w:rPr>
          <w:rtl/>
        </w:rPr>
      </w:pPr>
    </w:p>
    <w:p w14:paraId="797816D8" w14:textId="77777777" w:rsidR="002963B6" w:rsidRDefault="002963B6" w:rsidP="00C03E9D"/>
    <w:p w14:paraId="13A748F5" w14:textId="5D9796C5" w:rsidR="00C03E9D" w:rsidRDefault="006E72FA" w:rsidP="002963B6">
      <w:pPr>
        <w:pStyle w:val="Heading2"/>
        <w:numPr>
          <w:ilvl w:val="0"/>
          <w:numId w:val="1"/>
        </w:numPr>
      </w:pPr>
      <w:r w:rsidRPr="006E72FA">
        <w:t>Are available resources being effectively used to enhance regular follow-up and access to care (e.g., reminders, transportation)</w:t>
      </w:r>
      <w:r w:rsidR="00E7387F">
        <w:t>?</w:t>
      </w:r>
    </w:p>
    <w:p w14:paraId="13A69A93" w14:textId="428A674B" w:rsidR="00C03E9D" w:rsidRDefault="002963B6" w:rsidP="00F30AC0">
      <w:pPr>
        <w:jc w:val="center"/>
      </w:pPr>
      <w:r>
        <w:rPr>
          <w:noProof/>
          <w:lang w:eastAsia="en-CA"/>
        </w:rPr>
        <w:drawing>
          <wp:inline distT="0" distB="0" distL="0" distR="0" wp14:anchorId="586CEDE9" wp14:editId="0FAA81A9">
            <wp:extent cx="5652000" cy="2592000"/>
            <wp:effectExtent l="0" t="0" r="0" b="0"/>
            <wp:docPr id="40" name="Picture 1" descr="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2" cstate="print"/>
                    <a:srcRect t="1949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52A9719A" w14:textId="77777777" w:rsidR="00E55E09" w:rsidRDefault="00E55E09" w:rsidP="00F30AC0">
      <w:pPr>
        <w:jc w:val="center"/>
      </w:pPr>
    </w:p>
    <w:p w14:paraId="1D4DA99F" w14:textId="77777777" w:rsidR="00CB555D" w:rsidRDefault="00CB555D" w:rsidP="00F30AC0">
      <w:pPr>
        <w:jc w:val="center"/>
      </w:pPr>
    </w:p>
    <w:p w14:paraId="785B8E22" w14:textId="15A2EC43" w:rsidR="00BC613F" w:rsidRPr="00BC613F" w:rsidRDefault="00F30AC0" w:rsidP="00BC613F">
      <w:pPr>
        <w:pStyle w:val="Heading2"/>
        <w:numPr>
          <w:ilvl w:val="0"/>
          <w:numId w:val="1"/>
        </w:numPr>
      </w:pPr>
      <w:r w:rsidRPr="00F30AC0">
        <w:lastRenderedPageBreak/>
        <w:t xml:space="preserve">Does routine practice include developing client care </w:t>
      </w:r>
      <w:r w:rsidR="002D4D28">
        <w:t>plans?</w:t>
      </w:r>
    </w:p>
    <w:p w14:paraId="262B6889" w14:textId="3A74A907" w:rsidR="00C03E9D" w:rsidRDefault="002963B6" w:rsidP="00695EE5">
      <w:pPr>
        <w:jc w:val="center"/>
      </w:pPr>
      <w:r>
        <w:rPr>
          <w:noProof/>
          <w:lang w:eastAsia="en-CA"/>
        </w:rPr>
        <w:drawing>
          <wp:inline distT="0" distB="0" distL="0" distR="0" wp14:anchorId="5E5054F9" wp14:editId="442ACDD5">
            <wp:extent cx="5652000" cy="2592000"/>
            <wp:effectExtent l="0" t="0" r="0" b="0"/>
            <wp:docPr id="3" name="Picture 2"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3" cstate="print"/>
                    <a:srcRect t="19755"/>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6A561108" w14:textId="77777777" w:rsidR="00C03E9D" w:rsidRDefault="00C03E9D" w:rsidP="00C03E9D"/>
    <w:p w14:paraId="02D841C4" w14:textId="01CED544" w:rsidR="00C03E9D" w:rsidRDefault="00C03E9D" w:rsidP="00C03E9D"/>
    <w:p w14:paraId="76D84E3E" w14:textId="77777777" w:rsidR="00E62F21" w:rsidRDefault="00E62F21" w:rsidP="00C03E9D"/>
    <w:p w14:paraId="2FAC0988" w14:textId="52D67171" w:rsidR="00695EE5" w:rsidRPr="00695EE5" w:rsidRDefault="00F30AC0" w:rsidP="002963B6">
      <w:pPr>
        <w:pStyle w:val="Heading2"/>
        <w:numPr>
          <w:ilvl w:val="0"/>
          <w:numId w:val="1"/>
        </w:numPr>
      </w:pPr>
      <w:r>
        <w:t>Do healthcare professionals work with patients (as well as families where relevant) to develop self-management goals and strategies?</w:t>
      </w:r>
    </w:p>
    <w:p w14:paraId="0DFF1086" w14:textId="57877EA2" w:rsidR="00F30AC0" w:rsidRDefault="00E62F21" w:rsidP="00695EE5">
      <w:pPr>
        <w:jc w:val="center"/>
      </w:pPr>
      <w:r>
        <w:rPr>
          <w:noProof/>
          <w:lang w:eastAsia="en-CA"/>
        </w:rPr>
        <w:drawing>
          <wp:inline distT="0" distB="0" distL="0" distR="0" wp14:anchorId="0B76BA4B" wp14:editId="5AD207AA">
            <wp:extent cx="5652000" cy="2592000"/>
            <wp:effectExtent l="0" t="0" r="0" b="0"/>
            <wp:docPr id="42" name="Picture 3" descr="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4" cstate="print"/>
                    <a:srcRect t="20195" b="13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74BF3412" w14:textId="663D8FB2" w:rsidR="00E62F21" w:rsidRDefault="00E62F21" w:rsidP="00F30AC0"/>
    <w:p w14:paraId="62BE94ED" w14:textId="44642C34" w:rsidR="00E62F21" w:rsidRDefault="00E62F21" w:rsidP="00F30AC0"/>
    <w:p w14:paraId="3A29093C" w14:textId="77777777" w:rsidR="00691028" w:rsidRDefault="00691028" w:rsidP="00691028">
      <w:pPr>
        <w:pStyle w:val="Heading2"/>
      </w:pPr>
    </w:p>
    <w:p w14:paraId="60E3B0A1" w14:textId="77777777" w:rsidR="0024372A" w:rsidRDefault="0024372A" w:rsidP="00691028">
      <w:pPr>
        <w:pStyle w:val="Heading2"/>
      </w:pPr>
    </w:p>
    <w:p w14:paraId="1DA1ECC6" w14:textId="19FC0CDF" w:rsidR="00950CBA" w:rsidRDefault="00691028" w:rsidP="00691028">
      <w:pPr>
        <w:pStyle w:val="Heading2"/>
      </w:pPr>
      <w:r>
        <w:lastRenderedPageBreak/>
        <w:t xml:space="preserve">Areas to Target for Improvement </w:t>
      </w:r>
      <w:r w:rsidR="009E15DC">
        <w:t>—</w:t>
      </w:r>
      <w:r>
        <w:t xml:space="preserve"> Summary:</w:t>
      </w:r>
    </w:p>
    <w:p w14:paraId="3E6B1576" w14:textId="77777777" w:rsidR="00691028" w:rsidRPr="00691028" w:rsidRDefault="00691028" w:rsidP="00691028"/>
    <w:p w14:paraId="567452C2" w14:textId="77777777" w:rsidR="002D4D28" w:rsidRPr="002D4D28" w:rsidRDefault="002D4D28" w:rsidP="002D4D28">
      <w:r w:rsidRPr="002D4D28">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05DB2A71" w14:textId="77777777" w:rsidR="002D4D28" w:rsidRDefault="002D4D28" w:rsidP="002D4D28"/>
    <w:p w14:paraId="2B92AEB1" w14:textId="2569B320" w:rsidR="005E48A3" w:rsidRDefault="002D4D28" w:rsidP="00FB612C">
      <w:pPr>
        <w:sectPr w:rsidR="005E48A3" w:rsidSect="006E72FA">
          <w:type w:val="continuous"/>
          <w:pgSz w:w="12240" w:h="15840"/>
          <w:pgMar w:top="1440" w:right="1440" w:bottom="1440" w:left="1440" w:header="708" w:footer="708" w:gutter="0"/>
          <w:cols w:space="708"/>
          <w:titlePg/>
          <w:docGrid w:linePitch="360"/>
        </w:sectPr>
      </w:pPr>
      <w:r w:rsidRPr="002D4D28">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7720985A" w14:textId="4665B0EE" w:rsidR="0024372A" w:rsidRPr="0024372A" w:rsidRDefault="0024372A" w:rsidP="0024372A">
      <w:pPr>
        <w:pStyle w:val="Heading1"/>
        <w:rPr>
          <w:color w:val="FFFFFF" w:themeColor="background1"/>
          <w:sz w:val="2"/>
          <w:szCs w:val="2"/>
        </w:rPr>
      </w:pPr>
      <w:bookmarkStart w:id="8" w:name="_Toc96521307"/>
      <w:r w:rsidRPr="0024372A">
        <w:rPr>
          <w:color w:val="FFFFFF" w:themeColor="background1"/>
          <w:sz w:val="2"/>
          <w:szCs w:val="2"/>
        </w:rPr>
        <w:lastRenderedPageBreak/>
        <w:t>B. Teamwork and Continuity of Care</w:t>
      </w:r>
      <w:bookmarkEnd w:id="8"/>
    </w:p>
    <w:p w14:paraId="5C4D4BA3" w14:textId="0CB782C6" w:rsidR="00695EE5" w:rsidRPr="00695EE5" w:rsidRDefault="00F30AC0" w:rsidP="00EC6758">
      <w:pPr>
        <w:pStyle w:val="Heading2"/>
        <w:numPr>
          <w:ilvl w:val="0"/>
          <w:numId w:val="2"/>
        </w:numPr>
      </w:pPr>
      <w:r>
        <w:t>How well is the team-based approach to diabetes care working within your health centre (e.g., clear roles, good communication)</w:t>
      </w:r>
      <w:r w:rsidR="00171802">
        <w:t>?</w:t>
      </w:r>
    </w:p>
    <w:p w14:paraId="64E05ABE" w14:textId="5D85C0E0" w:rsidR="00695EE5" w:rsidRDefault="00EC6758" w:rsidP="00695EE5">
      <w:pPr>
        <w:jc w:val="center"/>
      </w:pPr>
      <w:r>
        <w:rPr>
          <w:noProof/>
          <w:lang w:eastAsia="en-CA"/>
        </w:rPr>
        <w:drawing>
          <wp:inline distT="0" distB="0" distL="0" distR="0" wp14:anchorId="2939BB70" wp14:editId="36D8DBC7">
            <wp:extent cx="5652000" cy="2592000"/>
            <wp:effectExtent l="0" t="0" r="0" b="0"/>
            <wp:docPr id="5" name="Picture 4" descr="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5" cstate="print"/>
                    <a:srcRect t="20195" b="13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4EFEA777" w14:textId="0FF62892" w:rsidR="00EC6758" w:rsidRDefault="00EC6758" w:rsidP="00EC6758"/>
    <w:p w14:paraId="717F317E" w14:textId="77777777" w:rsidR="00EC6758" w:rsidRDefault="00EC6758" w:rsidP="00EC6758"/>
    <w:p w14:paraId="77C31D9C" w14:textId="77FD07A4" w:rsidR="00695EE5" w:rsidRDefault="00F30AC0" w:rsidP="00EC6758">
      <w:pPr>
        <w:pStyle w:val="Heading2"/>
        <w:numPr>
          <w:ilvl w:val="0"/>
          <w:numId w:val="2"/>
        </w:numPr>
      </w:pPr>
      <w:r>
        <w:t>How effective is the collaboration between specialists and generalists for providing diabetes care?</w:t>
      </w:r>
    </w:p>
    <w:p w14:paraId="411B0EAC" w14:textId="1F5169A6" w:rsidR="00EC6758" w:rsidRDefault="00EC6758" w:rsidP="00EC6758">
      <w:r>
        <w:rPr>
          <w:noProof/>
          <w:lang w:eastAsia="en-CA"/>
        </w:rPr>
        <w:drawing>
          <wp:inline distT="0" distB="0" distL="0" distR="0" wp14:anchorId="3BEE716A" wp14:editId="4581B9E9">
            <wp:extent cx="5652000" cy="2592000"/>
            <wp:effectExtent l="0" t="0" r="0" b="0"/>
            <wp:docPr id="43" name="Picture 5" descr="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26" cstate="print"/>
                    <a:srcRect t="19823"/>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114EBF01" w14:textId="6BA91855" w:rsidR="00CB555D" w:rsidRDefault="00CB555D" w:rsidP="00EC6758"/>
    <w:p w14:paraId="5117759B" w14:textId="0C07978C" w:rsidR="00CB555D" w:rsidRDefault="00CB555D" w:rsidP="00EC6758"/>
    <w:p w14:paraId="1A4DA057" w14:textId="2F0CF236" w:rsidR="00CB555D" w:rsidRDefault="00CB555D" w:rsidP="00EC6758"/>
    <w:p w14:paraId="1EB4DBD5" w14:textId="1B624888" w:rsidR="00CB555D" w:rsidRDefault="00CB555D" w:rsidP="00EC6758"/>
    <w:p w14:paraId="24854E31" w14:textId="29157DE7" w:rsidR="00CB555D" w:rsidRDefault="00CB555D" w:rsidP="00EC6758"/>
    <w:p w14:paraId="388BC110" w14:textId="4977F41E" w:rsidR="00CB555D" w:rsidRDefault="00CB555D" w:rsidP="00EC6758"/>
    <w:p w14:paraId="19DCEE34" w14:textId="77777777" w:rsidR="00E55E09" w:rsidRPr="00EC6758" w:rsidRDefault="00E55E09" w:rsidP="00EC6758"/>
    <w:p w14:paraId="1826BC55" w14:textId="283962B2" w:rsidR="00695EE5" w:rsidRDefault="00695EE5" w:rsidP="00695EE5">
      <w:pPr>
        <w:jc w:val="center"/>
      </w:pPr>
    </w:p>
    <w:p w14:paraId="2067DF69" w14:textId="3EA23100" w:rsidR="004B6167" w:rsidRPr="004B6167" w:rsidRDefault="00F30AC0" w:rsidP="00EC6758">
      <w:pPr>
        <w:pStyle w:val="Heading2"/>
        <w:numPr>
          <w:ilvl w:val="0"/>
          <w:numId w:val="2"/>
        </w:numPr>
      </w:pPr>
      <w:r w:rsidRPr="00695EE5">
        <w:lastRenderedPageBreak/>
        <w:t>How effective are the arrangements in place to link clients with diabetes to community health and</w:t>
      </w:r>
      <w:r w:rsidR="004B6167">
        <w:t xml:space="preserve"> health related resources?</w:t>
      </w:r>
    </w:p>
    <w:p w14:paraId="39EB45B2" w14:textId="6F3EAA48" w:rsidR="00F30AC0" w:rsidRDefault="00EC6758" w:rsidP="00695EE5">
      <w:pPr>
        <w:jc w:val="center"/>
      </w:pPr>
      <w:r>
        <w:rPr>
          <w:noProof/>
          <w:lang w:eastAsia="en-CA"/>
        </w:rPr>
        <w:drawing>
          <wp:inline distT="0" distB="0" distL="0" distR="0" wp14:anchorId="046AE57F" wp14:editId="5E60811F">
            <wp:extent cx="5652000" cy="2592000"/>
            <wp:effectExtent l="0" t="0" r="0" b="0"/>
            <wp:docPr id="7" name="Picture 6" descr="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27" cstate="print"/>
                    <a:srcRect t="19823"/>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32112FFD" w14:textId="608DB756" w:rsidR="004B6167" w:rsidRDefault="004B6167" w:rsidP="00695EE5">
      <w:pPr>
        <w:jc w:val="center"/>
      </w:pPr>
    </w:p>
    <w:p w14:paraId="37BF4C9D" w14:textId="77777777" w:rsidR="00EC6758" w:rsidRDefault="00EC6758" w:rsidP="00695EE5">
      <w:pPr>
        <w:jc w:val="center"/>
      </w:pPr>
    </w:p>
    <w:p w14:paraId="34BCF3B2" w14:textId="6449FA65" w:rsidR="00EC6758" w:rsidRPr="00EC6758" w:rsidRDefault="00F30AC0" w:rsidP="00EC6758">
      <w:pPr>
        <w:pStyle w:val="Heading2"/>
        <w:numPr>
          <w:ilvl w:val="0"/>
          <w:numId w:val="2"/>
        </w:numPr>
      </w:pPr>
      <w:r>
        <w:t>How effective is the design and delivery of care in terms of its ability to support the continuity of care for clients with diabetes in the community (e.g., sharing of client records, case management)</w:t>
      </w:r>
      <w:r w:rsidR="00171802">
        <w:t>?</w:t>
      </w:r>
    </w:p>
    <w:p w14:paraId="7C8B8739" w14:textId="0744CC07" w:rsidR="00F30AC0" w:rsidRDefault="00EC6758" w:rsidP="00EC6758">
      <w:pPr>
        <w:jc w:val="center"/>
      </w:pPr>
      <w:r>
        <w:rPr>
          <w:noProof/>
          <w:lang w:eastAsia="en-CA"/>
        </w:rPr>
        <w:drawing>
          <wp:inline distT="0" distB="0" distL="0" distR="0" wp14:anchorId="00BA7E23" wp14:editId="069E8F1D">
            <wp:extent cx="5652000" cy="2592544"/>
            <wp:effectExtent l="0" t="0" r="0" b="0"/>
            <wp:docPr id="8" name="Picture 7" descr="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28" cstate="print"/>
                    <a:srcRect t="19823"/>
                    <a:stretch/>
                  </pic:blipFill>
                  <pic:spPr bwMode="auto">
                    <a:xfrm>
                      <a:off x="0" y="0"/>
                      <a:ext cx="5652000" cy="2592544"/>
                    </a:xfrm>
                    <a:prstGeom prst="rect">
                      <a:avLst/>
                    </a:prstGeom>
                    <a:ln>
                      <a:noFill/>
                    </a:ln>
                    <a:extLst>
                      <a:ext uri="{53640926-AAD7-44D8-BBD7-CCE9431645EC}">
                        <a14:shadowObscured xmlns:a14="http://schemas.microsoft.com/office/drawing/2010/main"/>
                      </a:ext>
                    </a:extLst>
                  </pic:spPr>
                </pic:pic>
              </a:graphicData>
            </a:graphic>
          </wp:inline>
        </w:drawing>
      </w:r>
    </w:p>
    <w:p w14:paraId="0FCF8AF9" w14:textId="77777777" w:rsidR="00F30AC0" w:rsidRDefault="00F30AC0" w:rsidP="00F30AC0">
      <w:r>
        <w:br w:type="page"/>
      </w:r>
    </w:p>
    <w:p w14:paraId="143F1DA1" w14:textId="6A0E9C19" w:rsidR="004B6167" w:rsidRPr="004B6167" w:rsidRDefault="00F30AC0" w:rsidP="00537503">
      <w:pPr>
        <w:pStyle w:val="Heading2"/>
        <w:numPr>
          <w:ilvl w:val="0"/>
          <w:numId w:val="2"/>
        </w:numPr>
      </w:pPr>
      <w:r>
        <w:lastRenderedPageBreak/>
        <w:t>After a client with diabetes is discharged from hospital, how effective is the communication between the hospital and your health centre?</w:t>
      </w:r>
    </w:p>
    <w:p w14:paraId="5A24DD70" w14:textId="4D6AAFE5" w:rsidR="00F30AC0" w:rsidRDefault="00537503" w:rsidP="00695EE5">
      <w:pPr>
        <w:jc w:val="center"/>
      </w:pPr>
      <w:r>
        <w:rPr>
          <w:noProof/>
          <w:lang w:eastAsia="en-CA"/>
        </w:rPr>
        <w:drawing>
          <wp:inline distT="0" distB="0" distL="0" distR="0" wp14:anchorId="4975E1FC" wp14:editId="16F5BE2E">
            <wp:extent cx="5652000" cy="2592000"/>
            <wp:effectExtent l="0" t="0" r="0" b="0"/>
            <wp:docPr id="9" name="Picture 8" descr="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29" cstate="print"/>
                    <a:srcRect t="1949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1014BED2" w14:textId="28E390AE" w:rsidR="004B6167" w:rsidRDefault="004B6167" w:rsidP="00695EE5">
      <w:pPr>
        <w:jc w:val="center"/>
      </w:pPr>
    </w:p>
    <w:p w14:paraId="3D322406" w14:textId="77777777" w:rsidR="00BF1171" w:rsidRDefault="00BF1171" w:rsidP="00695EE5">
      <w:pPr>
        <w:jc w:val="center"/>
      </w:pPr>
    </w:p>
    <w:p w14:paraId="534FED40" w14:textId="06E92BA0" w:rsidR="00F30AC0" w:rsidRDefault="00F30AC0" w:rsidP="00695EE5">
      <w:pPr>
        <w:pStyle w:val="Heading2"/>
        <w:numPr>
          <w:ilvl w:val="0"/>
          <w:numId w:val="2"/>
        </w:numPr>
      </w:pPr>
      <w:r>
        <w:t>Are joint appointments with multiple healthcare professionals offered regularly to clients with diabetes?</w:t>
      </w:r>
    </w:p>
    <w:p w14:paraId="3A3B487B" w14:textId="77777777" w:rsidR="004B6167" w:rsidRPr="004B6167" w:rsidRDefault="004B6167" w:rsidP="004B6167"/>
    <w:p w14:paraId="3C4D9FBE" w14:textId="6D9E8431" w:rsidR="00F30AC0" w:rsidRDefault="00BF1171" w:rsidP="00695EE5">
      <w:pPr>
        <w:jc w:val="center"/>
      </w:pPr>
      <w:r>
        <w:rPr>
          <w:noProof/>
          <w:lang w:eastAsia="en-CA"/>
        </w:rPr>
        <w:drawing>
          <wp:inline distT="0" distB="0" distL="0" distR="0" wp14:anchorId="51775146" wp14:editId="69F9C851">
            <wp:extent cx="5652000" cy="2592000"/>
            <wp:effectExtent l="0" t="0" r="0" b="0"/>
            <wp:docPr id="10" name="Picture 9" descr="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30" cstate="print"/>
                    <a:srcRect t="1949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08F620A8" w14:textId="77777777" w:rsidR="00F30AC0" w:rsidRDefault="00F30AC0" w:rsidP="00F30AC0">
      <w:r>
        <w:br w:type="page"/>
      </w:r>
    </w:p>
    <w:p w14:paraId="02E1FC21" w14:textId="6764381A" w:rsidR="00BF1171" w:rsidRPr="004B6167" w:rsidRDefault="00F30AC0" w:rsidP="00BF1171">
      <w:pPr>
        <w:pStyle w:val="Heading2"/>
        <w:numPr>
          <w:ilvl w:val="0"/>
          <w:numId w:val="2"/>
        </w:numPr>
      </w:pPr>
      <w:r>
        <w:lastRenderedPageBreak/>
        <w:t>Are clients with diabetes able to see the same healthcare professionals on a regular basis?</w:t>
      </w:r>
    </w:p>
    <w:p w14:paraId="00246E1E" w14:textId="48A2BF6C" w:rsidR="00F30AC0" w:rsidRDefault="00BF1171" w:rsidP="00695EE5">
      <w:pPr>
        <w:jc w:val="center"/>
      </w:pPr>
      <w:r>
        <w:rPr>
          <w:noProof/>
          <w:lang w:eastAsia="en-CA"/>
        </w:rPr>
        <w:drawing>
          <wp:inline distT="0" distB="0" distL="0" distR="0" wp14:anchorId="1AC79C9A" wp14:editId="7CA2008E">
            <wp:extent cx="5652000" cy="2592000"/>
            <wp:effectExtent l="0" t="0" r="0" b="0"/>
            <wp:docPr id="11" name="Picture 10" descr="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31" cstate="print"/>
                    <a:srcRect t="19638" b="13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4290D84A" w14:textId="77817EC0" w:rsidR="00695EE5" w:rsidRDefault="00695EE5" w:rsidP="00695EE5">
      <w:pPr>
        <w:jc w:val="center"/>
      </w:pPr>
    </w:p>
    <w:p w14:paraId="3DE891CC" w14:textId="77777777" w:rsidR="00DF7B69" w:rsidRDefault="00DF7B69" w:rsidP="00695EE5">
      <w:pPr>
        <w:jc w:val="center"/>
      </w:pPr>
    </w:p>
    <w:p w14:paraId="6A418921" w14:textId="283F5433" w:rsidR="004B6167" w:rsidRPr="004B6167" w:rsidRDefault="00F30AC0" w:rsidP="00BF1171">
      <w:pPr>
        <w:pStyle w:val="Heading2"/>
        <w:numPr>
          <w:ilvl w:val="0"/>
          <w:numId w:val="2"/>
        </w:numPr>
      </w:pPr>
      <w:r>
        <w:t>Do you think clients feel comfortable visiting your health centre?</w:t>
      </w:r>
    </w:p>
    <w:p w14:paraId="13F82122" w14:textId="052AFA71" w:rsidR="00F30AC0" w:rsidRDefault="00DF7B69" w:rsidP="00695EE5">
      <w:pPr>
        <w:jc w:val="center"/>
      </w:pPr>
      <w:r>
        <w:rPr>
          <w:noProof/>
          <w:lang w:eastAsia="en-CA"/>
        </w:rPr>
        <w:drawing>
          <wp:inline distT="0" distB="0" distL="0" distR="0" wp14:anchorId="5CD66C6F" wp14:editId="290ABEAF">
            <wp:extent cx="5652000" cy="2592000"/>
            <wp:effectExtent l="0" t="0" r="0" b="0"/>
            <wp:docPr id="44" name="Picture 11" descr="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32" cstate="print"/>
                    <a:srcRect t="19823"/>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311BDF70" w14:textId="77777777" w:rsidR="00F30AC0" w:rsidRDefault="00F30AC0" w:rsidP="00F30AC0">
      <w:r>
        <w:br w:type="page"/>
      </w:r>
    </w:p>
    <w:p w14:paraId="53541DD5" w14:textId="57285037" w:rsidR="00691028" w:rsidRDefault="00691028" w:rsidP="00691028">
      <w:pPr>
        <w:pStyle w:val="Heading2"/>
      </w:pPr>
      <w:r>
        <w:lastRenderedPageBreak/>
        <w:t xml:space="preserve">Areas to Target for Improvement </w:t>
      </w:r>
      <w:r w:rsidR="009E15DC">
        <w:t>—</w:t>
      </w:r>
      <w:r>
        <w:t xml:space="preserve"> Summary:</w:t>
      </w:r>
    </w:p>
    <w:p w14:paraId="5D950FDA" w14:textId="77777777" w:rsidR="00F30AC0" w:rsidRDefault="00F30AC0" w:rsidP="00F30AC0"/>
    <w:p w14:paraId="63E0B66E"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35447A58" w14:textId="407D2BB9" w:rsidR="005E48A3" w:rsidRPr="00FB612C" w:rsidRDefault="002D4D28" w:rsidP="00FB612C">
      <w:pPr>
        <w:shd w:val="clear" w:color="auto" w:fill="FFFFFF"/>
        <w:spacing w:after="225"/>
        <w:jc w:val="both"/>
        <w:rPr>
          <w:rFonts w:ascii="Open Sans" w:eastAsia="Times New Roman" w:hAnsi="Open Sans" w:cs="Open Sans"/>
          <w:color w:val="000000"/>
          <w:sz w:val="21"/>
          <w:szCs w:val="21"/>
        </w:rPr>
        <w:sectPr w:rsidR="005E48A3" w:rsidRPr="00FB612C" w:rsidSect="005E48A3">
          <w:headerReference w:type="default" r:id="rId33"/>
          <w:pgSz w:w="12240" w:h="15840"/>
          <w:pgMar w:top="1440" w:right="1440" w:bottom="1440" w:left="1440" w:header="708" w:footer="708" w:gutter="0"/>
          <w:cols w:space="708"/>
          <w:titlePg/>
          <w:docGrid w:linePitch="360"/>
        </w:sect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w:t>
      </w:r>
    </w:p>
    <w:p w14:paraId="0C23EDC9" w14:textId="700FFE72" w:rsidR="00950CBA" w:rsidRPr="008F4549" w:rsidRDefault="008F4549" w:rsidP="008F4549">
      <w:pPr>
        <w:pStyle w:val="Heading1"/>
        <w:rPr>
          <w:color w:val="FFFFFF" w:themeColor="background1"/>
          <w:sz w:val="2"/>
          <w:szCs w:val="2"/>
        </w:rPr>
      </w:pPr>
      <w:bookmarkStart w:id="9" w:name="_Toc96521308"/>
      <w:r w:rsidRPr="008F4549">
        <w:rPr>
          <w:color w:val="FFFFFF" w:themeColor="background1"/>
          <w:sz w:val="2"/>
          <w:szCs w:val="2"/>
        </w:rPr>
        <w:lastRenderedPageBreak/>
        <w:t>C. Resources to Support Diabetes Care</w:t>
      </w:r>
      <w:bookmarkEnd w:id="9"/>
    </w:p>
    <w:p w14:paraId="4C7E7910" w14:textId="2D581F40" w:rsidR="00950CBA" w:rsidRPr="00950CBA" w:rsidRDefault="00950CBA" w:rsidP="00DF7B69">
      <w:pPr>
        <w:pStyle w:val="Heading2"/>
        <w:numPr>
          <w:ilvl w:val="0"/>
          <w:numId w:val="3"/>
        </w:numPr>
      </w:pPr>
      <w:r>
        <w:t>Is there an appropriate amount of healthcare professionals within your health centre who support a team-based approach to diabetes care?</w:t>
      </w:r>
    </w:p>
    <w:p w14:paraId="50D03203" w14:textId="40EA556B" w:rsidR="00950CBA" w:rsidRDefault="00DF7B69" w:rsidP="00950CBA">
      <w:pPr>
        <w:jc w:val="center"/>
      </w:pPr>
      <w:r>
        <w:rPr>
          <w:noProof/>
          <w:lang w:eastAsia="en-CA"/>
        </w:rPr>
        <w:drawing>
          <wp:inline distT="0" distB="0" distL="0" distR="0" wp14:anchorId="2D390FFC" wp14:editId="490CDAF9">
            <wp:extent cx="5652000" cy="2592000"/>
            <wp:effectExtent l="0" t="0" r="0" b="0"/>
            <wp:docPr id="45" name="Picture 12" descr="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34" cstate="print"/>
                    <a:srcRect t="20056"/>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5E1B7C06" w14:textId="78DBD159" w:rsidR="00950CBA" w:rsidRDefault="00950CBA" w:rsidP="00950CBA"/>
    <w:p w14:paraId="23FB2E42" w14:textId="77777777" w:rsidR="00DF7B69" w:rsidRDefault="00DF7B69" w:rsidP="00950CBA"/>
    <w:p w14:paraId="5F71D156" w14:textId="6EFF2A7B" w:rsidR="00950CBA" w:rsidRDefault="00950CBA" w:rsidP="00950CBA">
      <w:pPr>
        <w:pStyle w:val="Heading2"/>
        <w:numPr>
          <w:ilvl w:val="0"/>
          <w:numId w:val="3"/>
        </w:numPr>
      </w:pPr>
      <w:r>
        <w:t>Are there a range of specialists available for clients with diabetes outside your health centre?</w:t>
      </w:r>
    </w:p>
    <w:p w14:paraId="300FCC0A" w14:textId="30A14A89" w:rsidR="00950CBA" w:rsidRDefault="00DF7B69" w:rsidP="00DF7B69">
      <w:pPr>
        <w:jc w:val="center"/>
      </w:pPr>
      <w:r>
        <w:rPr>
          <w:noProof/>
          <w:lang w:eastAsia="en-CA"/>
        </w:rPr>
        <w:drawing>
          <wp:inline distT="0" distB="0" distL="0" distR="0" wp14:anchorId="364B7D42" wp14:editId="45291CDD">
            <wp:extent cx="5652000" cy="2592000"/>
            <wp:effectExtent l="0" t="0" r="0" b="0"/>
            <wp:docPr id="46" name="Picture 13" descr="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35" cstate="print"/>
                    <a:srcRect t="19897"/>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36B52BA2" w14:textId="77777777" w:rsidR="008F4549" w:rsidRDefault="008F4549" w:rsidP="00DF7B69">
      <w:pPr>
        <w:jc w:val="center"/>
      </w:pPr>
    </w:p>
    <w:p w14:paraId="351541FB" w14:textId="7529D265" w:rsidR="00950CBA" w:rsidRPr="00950CBA" w:rsidRDefault="00950CBA" w:rsidP="00E15D14">
      <w:pPr>
        <w:pStyle w:val="Heading2"/>
        <w:numPr>
          <w:ilvl w:val="0"/>
          <w:numId w:val="3"/>
        </w:numPr>
      </w:pPr>
      <w:r>
        <w:lastRenderedPageBreak/>
        <w:t>How effective is the health centre’s strategic plan, specifically in terms of its commitment to patients with diabetes?</w:t>
      </w:r>
    </w:p>
    <w:p w14:paraId="45FC4392" w14:textId="1B0DB64E" w:rsidR="00950CBA" w:rsidRDefault="00E15D14" w:rsidP="00950CBA">
      <w:pPr>
        <w:jc w:val="center"/>
      </w:pPr>
      <w:r>
        <w:rPr>
          <w:noProof/>
          <w:lang w:eastAsia="en-CA"/>
        </w:rPr>
        <w:drawing>
          <wp:inline distT="0" distB="0" distL="0" distR="0" wp14:anchorId="7000632A" wp14:editId="6317471F">
            <wp:extent cx="5652000" cy="2592000"/>
            <wp:effectExtent l="0" t="0" r="0" b="0"/>
            <wp:docPr id="47" name="Picture 14" descr="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27" cstate="print"/>
                    <a:srcRect t="20056"/>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4AA530BF" w14:textId="78178D0C" w:rsidR="00950CBA" w:rsidRDefault="00950CBA" w:rsidP="00950CBA">
      <w:pPr>
        <w:jc w:val="center"/>
      </w:pPr>
    </w:p>
    <w:p w14:paraId="3A8B06D6" w14:textId="77777777" w:rsidR="00E15D14" w:rsidRDefault="00E15D14" w:rsidP="00950CBA">
      <w:pPr>
        <w:jc w:val="center"/>
      </w:pPr>
    </w:p>
    <w:p w14:paraId="110E4FB4" w14:textId="62F882CD" w:rsidR="00950CBA" w:rsidRDefault="00950CBA" w:rsidP="00950CBA">
      <w:pPr>
        <w:pStyle w:val="Heading2"/>
        <w:numPr>
          <w:ilvl w:val="0"/>
          <w:numId w:val="3"/>
        </w:numPr>
      </w:pPr>
      <w:r>
        <w:t>How adequate is the funding that is dedicated to diabetes care?</w:t>
      </w:r>
    </w:p>
    <w:p w14:paraId="6D146A5B" w14:textId="293C9D6E" w:rsidR="00950CBA" w:rsidRDefault="00E15D14" w:rsidP="00E15D14">
      <w:pPr>
        <w:jc w:val="center"/>
      </w:pPr>
      <w:r>
        <w:rPr>
          <w:noProof/>
          <w:lang w:eastAsia="en-CA"/>
        </w:rPr>
        <w:drawing>
          <wp:inline distT="0" distB="0" distL="0" distR="0" wp14:anchorId="7C484CD4" wp14:editId="6F76D034">
            <wp:extent cx="5652000" cy="2592000"/>
            <wp:effectExtent l="0" t="0" r="0" b="0"/>
            <wp:docPr id="16" name="Picture 15" descr="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36" cstate="print"/>
                    <a:srcRect t="19797"/>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43410737" w14:textId="77777777" w:rsidR="00950CBA" w:rsidRDefault="00950CBA" w:rsidP="00950CBA">
      <w:r>
        <w:br w:type="page"/>
      </w:r>
    </w:p>
    <w:p w14:paraId="45476BE2" w14:textId="67094A8F" w:rsidR="00950CBA" w:rsidRPr="00950CBA" w:rsidRDefault="00950CBA" w:rsidP="00E15D14">
      <w:pPr>
        <w:pStyle w:val="Heading2"/>
        <w:numPr>
          <w:ilvl w:val="0"/>
          <w:numId w:val="3"/>
        </w:numPr>
      </w:pPr>
      <w:r>
        <w:lastRenderedPageBreak/>
        <w:t>How adequate are the supplies available for diabetes management</w:t>
      </w:r>
      <w:r w:rsidR="00171802">
        <w:t xml:space="preserve"> </w:t>
      </w:r>
      <w:r>
        <w:t>(e.g., glucose test strips, needles, blood pressure equipment)</w:t>
      </w:r>
      <w:r w:rsidR="00171802">
        <w:t>?</w:t>
      </w:r>
    </w:p>
    <w:p w14:paraId="34A66D00" w14:textId="03DC5E77" w:rsidR="00950CBA" w:rsidRDefault="00E15D14" w:rsidP="00950CBA">
      <w:pPr>
        <w:jc w:val="center"/>
      </w:pPr>
      <w:r>
        <w:rPr>
          <w:noProof/>
          <w:lang w:eastAsia="en-CA"/>
        </w:rPr>
        <w:drawing>
          <wp:inline distT="0" distB="0" distL="0" distR="0" wp14:anchorId="7A68858C" wp14:editId="20B289D2">
            <wp:extent cx="5652000" cy="2592000"/>
            <wp:effectExtent l="0" t="0" r="0" b="0"/>
            <wp:docPr id="17" name="Picture 16" descr="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28" cstate="print"/>
                    <a:srcRect t="20056"/>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5ED677EA" w14:textId="3F9BFDDE" w:rsidR="00950CBA" w:rsidRDefault="00950CBA" w:rsidP="00950CBA">
      <w:pPr>
        <w:jc w:val="center"/>
      </w:pPr>
    </w:p>
    <w:p w14:paraId="5E670397" w14:textId="77777777" w:rsidR="00E15D14" w:rsidRDefault="00E15D14" w:rsidP="00950CBA">
      <w:pPr>
        <w:jc w:val="center"/>
      </w:pPr>
    </w:p>
    <w:p w14:paraId="7508F4D5" w14:textId="6A804DF7" w:rsidR="00950CBA" w:rsidRDefault="00950CBA" w:rsidP="00950CBA">
      <w:pPr>
        <w:pStyle w:val="Heading2"/>
        <w:numPr>
          <w:ilvl w:val="0"/>
          <w:numId w:val="3"/>
        </w:numPr>
      </w:pPr>
      <w:r>
        <w:t>Is the physical space and layout of your healthcare organization suitable for the provision of diabetes care (e.g., enough space for staff, available exam rooms)</w:t>
      </w:r>
      <w:r w:rsidR="00171802">
        <w:t>?</w:t>
      </w:r>
    </w:p>
    <w:p w14:paraId="0030DA65" w14:textId="0B6E1899" w:rsidR="00950CBA" w:rsidRPr="00950CBA" w:rsidRDefault="00E15D14" w:rsidP="002D3CB5">
      <w:pPr>
        <w:jc w:val="center"/>
      </w:pPr>
      <w:r>
        <w:rPr>
          <w:noProof/>
          <w:lang w:eastAsia="en-CA"/>
        </w:rPr>
        <w:drawing>
          <wp:inline distT="0" distB="0" distL="0" distR="0" wp14:anchorId="19B24B6C" wp14:editId="4C6E9B83">
            <wp:extent cx="5652000" cy="2592000"/>
            <wp:effectExtent l="0" t="0" r="0" b="0"/>
            <wp:docPr id="18" name="Picture 17" descr="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7" cstate="print"/>
                    <a:srcRect t="19526"/>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73A58949" w14:textId="4D55FF40" w:rsidR="00950CBA" w:rsidRDefault="00950CBA" w:rsidP="00950CBA">
      <w:pPr>
        <w:jc w:val="center"/>
      </w:pPr>
    </w:p>
    <w:p w14:paraId="3090A3BE" w14:textId="77777777" w:rsidR="00950CBA" w:rsidRDefault="00950CBA" w:rsidP="00950CBA">
      <w:r>
        <w:br w:type="page"/>
      </w:r>
    </w:p>
    <w:p w14:paraId="37E66AFE" w14:textId="1799AC91" w:rsidR="00950CBA" w:rsidRDefault="00950CBA" w:rsidP="00950CBA">
      <w:pPr>
        <w:pStyle w:val="Heading2"/>
        <w:numPr>
          <w:ilvl w:val="0"/>
          <w:numId w:val="3"/>
        </w:numPr>
      </w:pPr>
      <w:r>
        <w:lastRenderedPageBreak/>
        <w:t>Is there an appropriate amount of resources available to support access to care for clients with diabetes</w:t>
      </w:r>
      <w:r w:rsidR="00171802">
        <w:t xml:space="preserve"> </w:t>
      </w:r>
      <w:r>
        <w:t>(e.g., transportation, translation services)</w:t>
      </w:r>
      <w:r w:rsidR="00171802">
        <w:t>?</w:t>
      </w:r>
    </w:p>
    <w:p w14:paraId="0330BB5D" w14:textId="0FC7BB96" w:rsidR="00950CBA" w:rsidRPr="00950CBA" w:rsidRDefault="002D3CB5" w:rsidP="002D3CB5">
      <w:pPr>
        <w:jc w:val="center"/>
      </w:pPr>
      <w:r>
        <w:rPr>
          <w:noProof/>
          <w:lang w:eastAsia="en-CA"/>
        </w:rPr>
        <w:drawing>
          <wp:inline distT="0" distB="0" distL="0" distR="0" wp14:anchorId="7C7413C0" wp14:editId="3646E649">
            <wp:extent cx="5650230" cy="2588400"/>
            <wp:effectExtent l="0" t="0" r="1270" b="2540"/>
            <wp:docPr id="19" name="Picture 18" descr="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38" cstate="print"/>
                    <a:srcRect t="19681"/>
                    <a:stretch/>
                  </pic:blipFill>
                  <pic:spPr bwMode="auto">
                    <a:xfrm>
                      <a:off x="0" y="0"/>
                      <a:ext cx="5650230" cy="2588400"/>
                    </a:xfrm>
                    <a:prstGeom prst="rect">
                      <a:avLst/>
                    </a:prstGeom>
                    <a:ln>
                      <a:noFill/>
                    </a:ln>
                    <a:extLst>
                      <a:ext uri="{53640926-AAD7-44D8-BBD7-CCE9431645EC}">
                        <a14:shadowObscured xmlns:a14="http://schemas.microsoft.com/office/drawing/2010/main"/>
                      </a:ext>
                    </a:extLst>
                  </pic:spPr>
                </pic:pic>
              </a:graphicData>
            </a:graphic>
          </wp:inline>
        </w:drawing>
      </w:r>
    </w:p>
    <w:p w14:paraId="1DA36A3E" w14:textId="0C2C936B" w:rsidR="00950CBA" w:rsidRDefault="00950CBA" w:rsidP="00950CBA">
      <w:pPr>
        <w:jc w:val="center"/>
      </w:pPr>
    </w:p>
    <w:p w14:paraId="212F8971" w14:textId="211240DE" w:rsidR="00950CBA" w:rsidRDefault="00950CBA" w:rsidP="00950CBA"/>
    <w:p w14:paraId="136BFCE1" w14:textId="1B2B3C49" w:rsidR="002D3CB5" w:rsidRDefault="00950CBA" w:rsidP="002D3CB5">
      <w:pPr>
        <w:pStyle w:val="Heading2"/>
        <w:numPr>
          <w:ilvl w:val="0"/>
          <w:numId w:val="3"/>
        </w:numPr>
      </w:pPr>
      <w:r>
        <w:t>Are there resources and tools available to support client’s diabetes management at home?</w:t>
      </w:r>
    </w:p>
    <w:p w14:paraId="3C0926A6" w14:textId="461C824D" w:rsidR="002D3CB5" w:rsidRPr="00950CBA" w:rsidRDefault="002D3CB5" w:rsidP="002D3CB5">
      <w:pPr>
        <w:jc w:val="center"/>
      </w:pPr>
      <w:r>
        <w:rPr>
          <w:noProof/>
          <w:lang w:eastAsia="en-CA"/>
        </w:rPr>
        <w:drawing>
          <wp:inline distT="0" distB="0" distL="0" distR="0" wp14:anchorId="4EBF8F33" wp14:editId="3360F8BF">
            <wp:extent cx="5652000" cy="2592000"/>
            <wp:effectExtent l="0" t="0" r="0" b="0"/>
            <wp:docPr id="20" name="Picture 19" descr="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39" cstate="print"/>
                    <a:srcRect t="19823"/>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37AA3526" w14:textId="3FD5683B" w:rsidR="00950CBA" w:rsidRDefault="00950CBA" w:rsidP="00950CBA"/>
    <w:p w14:paraId="204F2608" w14:textId="77777777" w:rsidR="00691028" w:rsidRDefault="00691028" w:rsidP="00691028">
      <w:pPr>
        <w:pStyle w:val="Heading2"/>
      </w:pPr>
    </w:p>
    <w:p w14:paraId="5D0968D1" w14:textId="5028A9E1" w:rsidR="00691028" w:rsidRDefault="00691028" w:rsidP="00691028">
      <w:pPr>
        <w:pStyle w:val="Heading2"/>
      </w:pPr>
      <w:r>
        <w:lastRenderedPageBreak/>
        <w:t xml:space="preserve">Areas to Target for Improvement </w:t>
      </w:r>
      <w:r w:rsidR="009E15DC">
        <w:t>—</w:t>
      </w:r>
      <w:r>
        <w:t xml:space="preserve"> Summary:</w:t>
      </w:r>
    </w:p>
    <w:p w14:paraId="1AAA6338" w14:textId="77777777" w:rsidR="00950CBA" w:rsidRDefault="00950CBA" w:rsidP="00950CBA"/>
    <w:p w14:paraId="087CD945"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38A7EC05"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1F1644BB" w14:textId="3F6855EF" w:rsidR="005E48A3" w:rsidRDefault="005E48A3" w:rsidP="00CB555D">
      <w:pPr>
        <w:sectPr w:rsidR="005E48A3" w:rsidSect="005167EA">
          <w:headerReference w:type="default" r:id="rId40"/>
          <w:pgSz w:w="12240" w:h="15840"/>
          <w:pgMar w:top="1440" w:right="1440" w:bottom="1440" w:left="1440" w:header="708" w:footer="708" w:gutter="0"/>
          <w:cols w:space="708"/>
          <w:docGrid w:linePitch="360"/>
        </w:sectPr>
      </w:pPr>
    </w:p>
    <w:p w14:paraId="3ED63108" w14:textId="180F8787" w:rsidR="00C03E9D" w:rsidRPr="008F4549" w:rsidRDefault="008F4549" w:rsidP="008F4549">
      <w:pPr>
        <w:pStyle w:val="Heading1"/>
        <w:rPr>
          <w:color w:val="FFFFFF" w:themeColor="background1"/>
          <w:sz w:val="2"/>
          <w:szCs w:val="2"/>
        </w:rPr>
      </w:pPr>
      <w:bookmarkStart w:id="10" w:name="_Toc96521309"/>
      <w:r w:rsidRPr="008F4549">
        <w:rPr>
          <w:color w:val="FFFFFF" w:themeColor="background1"/>
          <w:sz w:val="2"/>
          <w:szCs w:val="2"/>
        </w:rPr>
        <w:lastRenderedPageBreak/>
        <w:t>D. Training</w:t>
      </w:r>
      <w:bookmarkEnd w:id="10"/>
    </w:p>
    <w:p w14:paraId="5FFD1999" w14:textId="290CE024" w:rsidR="00C13545" w:rsidRDefault="00950CBA" w:rsidP="00C13545">
      <w:pPr>
        <w:pStyle w:val="Heading2"/>
        <w:numPr>
          <w:ilvl w:val="0"/>
          <w:numId w:val="4"/>
        </w:numPr>
      </w:pPr>
      <w:r>
        <w:t>How adequate are training services, specifically in terms of ensuring that staff are aware of new changes in diabetes management or guidelines?</w:t>
      </w:r>
    </w:p>
    <w:p w14:paraId="3E5E94DE" w14:textId="1FE653B4" w:rsidR="00950CBA" w:rsidRDefault="000941AF" w:rsidP="000941AF">
      <w:pPr>
        <w:jc w:val="center"/>
      </w:pPr>
      <w:r>
        <w:rPr>
          <w:noProof/>
          <w:lang w:eastAsia="en-CA"/>
        </w:rPr>
        <w:drawing>
          <wp:inline distT="0" distB="0" distL="0" distR="0" wp14:anchorId="3024A054" wp14:editId="1B12EFF1">
            <wp:extent cx="5652000" cy="2592000"/>
            <wp:effectExtent l="0" t="0" r="0" b="0"/>
            <wp:docPr id="21" name="Picture 20" descr="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rotWithShape="1">
                    <a:blip r:embed="rId28" cstate="print"/>
                    <a:srcRect t="20056"/>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1C9A02E1" w14:textId="6798A7DB" w:rsidR="00950CBA" w:rsidRDefault="00950CBA" w:rsidP="00950CBA">
      <w:pPr>
        <w:jc w:val="center"/>
      </w:pPr>
    </w:p>
    <w:p w14:paraId="666C7125" w14:textId="77777777" w:rsidR="002543FF" w:rsidRDefault="002543FF" w:rsidP="00950CBA">
      <w:pPr>
        <w:jc w:val="center"/>
      </w:pPr>
    </w:p>
    <w:p w14:paraId="3F250161" w14:textId="528230D8" w:rsidR="00950CBA" w:rsidRPr="00950CBA" w:rsidRDefault="00950CBA" w:rsidP="002543FF">
      <w:pPr>
        <w:pStyle w:val="Heading2"/>
        <w:numPr>
          <w:ilvl w:val="0"/>
          <w:numId w:val="4"/>
        </w:numPr>
      </w:pPr>
      <w:r>
        <w:t>How trained and skilled are staff to support client’s diabetes self-management?</w:t>
      </w:r>
    </w:p>
    <w:p w14:paraId="49C6168C" w14:textId="34578DB4" w:rsidR="00950CBA" w:rsidRDefault="002543FF" w:rsidP="00950CBA">
      <w:pPr>
        <w:jc w:val="center"/>
      </w:pPr>
      <w:r>
        <w:rPr>
          <w:noProof/>
          <w:lang w:eastAsia="en-CA"/>
        </w:rPr>
        <w:drawing>
          <wp:inline distT="0" distB="0" distL="0" distR="0" wp14:anchorId="1F1BE440" wp14:editId="24B677EB">
            <wp:extent cx="5652000" cy="2592000"/>
            <wp:effectExtent l="0" t="0" r="0" b="0"/>
            <wp:docPr id="22" name="Picture 21" descr="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rotWithShape="1">
                    <a:blip r:embed="rId41" cstate="print"/>
                    <a:srcRect t="19638" b="13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1DE40F14" w14:textId="51234031" w:rsidR="005E48A3" w:rsidRDefault="005E48A3" w:rsidP="00950CBA">
      <w:pPr>
        <w:jc w:val="center"/>
      </w:pPr>
    </w:p>
    <w:p w14:paraId="04C68FD4" w14:textId="77777777" w:rsidR="005E48A3" w:rsidRDefault="005E48A3" w:rsidP="00CB555D"/>
    <w:p w14:paraId="4F5BE3B5" w14:textId="5E5BBE42" w:rsidR="00950CBA" w:rsidRDefault="00950CBA" w:rsidP="00950CBA">
      <w:pPr>
        <w:pStyle w:val="Heading2"/>
        <w:numPr>
          <w:ilvl w:val="0"/>
          <w:numId w:val="4"/>
        </w:numPr>
      </w:pPr>
      <w:r>
        <w:lastRenderedPageBreak/>
        <w:t>How effective are approaches to ensure staff provide culturally relevant and appropriate care?</w:t>
      </w:r>
    </w:p>
    <w:p w14:paraId="133B7158" w14:textId="0D8D1F6F" w:rsidR="00950CBA" w:rsidRDefault="002543FF" w:rsidP="00950CBA">
      <w:pPr>
        <w:jc w:val="center"/>
      </w:pPr>
      <w:r>
        <w:rPr>
          <w:noProof/>
          <w:lang w:eastAsia="en-CA"/>
        </w:rPr>
        <w:drawing>
          <wp:inline distT="0" distB="0" distL="0" distR="0" wp14:anchorId="79CC9E99" wp14:editId="6BC95638">
            <wp:extent cx="5652000" cy="2592000"/>
            <wp:effectExtent l="0" t="0" r="0" b="0"/>
            <wp:docPr id="23" name="Picture 22" descr="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rotWithShape="1">
                    <a:blip r:embed="rId27" cstate="print"/>
                    <a:srcRect t="20056"/>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6A780798" w14:textId="77777777" w:rsidR="00950CBA" w:rsidRDefault="00950CBA" w:rsidP="00950CBA">
      <w:r>
        <w:br w:type="page"/>
      </w:r>
    </w:p>
    <w:p w14:paraId="1772BAAE" w14:textId="5F984F5A" w:rsidR="00691028" w:rsidRDefault="00691028" w:rsidP="00691028">
      <w:pPr>
        <w:pStyle w:val="Heading2"/>
      </w:pPr>
      <w:r>
        <w:lastRenderedPageBreak/>
        <w:t xml:space="preserve">Areas to Target for Improvement </w:t>
      </w:r>
      <w:r w:rsidR="009E15DC">
        <w:t>—</w:t>
      </w:r>
      <w:r>
        <w:t xml:space="preserve"> Summary:</w:t>
      </w:r>
    </w:p>
    <w:p w14:paraId="34905099" w14:textId="77777777" w:rsidR="00950CBA" w:rsidRDefault="00950CBA" w:rsidP="00950CBA"/>
    <w:p w14:paraId="7B6C9A11"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105F826D"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50885816" w14:textId="17C27F5E" w:rsidR="005E48A3" w:rsidRDefault="005E48A3" w:rsidP="00CB555D">
      <w:pPr>
        <w:sectPr w:rsidR="005E48A3" w:rsidSect="00CB555D">
          <w:headerReference w:type="default" r:id="rId42"/>
          <w:headerReference w:type="first" r:id="rId43"/>
          <w:pgSz w:w="12240" w:h="15840"/>
          <w:pgMar w:top="1440" w:right="1440" w:bottom="1440" w:left="1440" w:header="708" w:footer="708" w:gutter="0"/>
          <w:cols w:space="708"/>
          <w:docGrid w:linePitch="360"/>
        </w:sectPr>
      </w:pPr>
    </w:p>
    <w:p w14:paraId="404244C9" w14:textId="32F910D0" w:rsidR="003D3DDC" w:rsidRPr="008F4549" w:rsidRDefault="008F4549" w:rsidP="008F4549">
      <w:pPr>
        <w:pStyle w:val="Heading1"/>
        <w:rPr>
          <w:color w:val="FFFFFF" w:themeColor="background1"/>
          <w:sz w:val="2"/>
          <w:szCs w:val="2"/>
        </w:rPr>
      </w:pPr>
      <w:bookmarkStart w:id="11" w:name="_Toc96521310"/>
      <w:r w:rsidRPr="008F4549">
        <w:rPr>
          <w:color w:val="FFFFFF" w:themeColor="background1"/>
          <w:sz w:val="2"/>
          <w:szCs w:val="2"/>
        </w:rPr>
        <w:lastRenderedPageBreak/>
        <w:t>E. Systems Supporting Care</w:t>
      </w:r>
      <w:bookmarkEnd w:id="11"/>
    </w:p>
    <w:p w14:paraId="097EDC77" w14:textId="1589E6FB" w:rsidR="00DE339B" w:rsidRPr="00DE339B" w:rsidRDefault="00950CBA" w:rsidP="00DE339B">
      <w:pPr>
        <w:pStyle w:val="Heading2"/>
        <w:numPr>
          <w:ilvl w:val="0"/>
          <w:numId w:val="5"/>
        </w:numPr>
      </w:pPr>
      <w:r>
        <w:t>To what extent do you use your appointment system to support diabetes care</w:t>
      </w:r>
      <w:r w:rsidR="00171802">
        <w:t xml:space="preserve"> </w:t>
      </w:r>
      <w:r>
        <w:t>(e.g., follow-up, reminders)</w:t>
      </w:r>
      <w:r w:rsidR="00171802">
        <w:t>?</w:t>
      </w:r>
    </w:p>
    <w:p w14:paraId="0DC72032" w14:textId="26222AC4" w:rsidR="003D3DDC" w:rsidRPr="003D3DDC" w:rsidRDefault="00DE339B" w:rsidP="00DE339B">
      <w:pPr>
        <w:jc w:val="center"/>
      </w:pPr>
      <w:r>
        <w:rPr>
          <w:noProof/>
          <w:lang w:eastAsia="en-CA"/>
        </w:rPr>
        <w:drawing>
          <wp:inline distT="0" distB="0" distL="0" distR="0" wp14:anchorId="07CF6C83" wp14:editId="32ED1F7B">
            <wp:extent cx="5652000" cy="2592000"/>
            <wp:effectExtent l="0" t="0" r="0" b="0"/>
            <wp:docPr id="24" name="Picture 23" descr="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44" cstate="print"/>
                    <a:srcRect t="19231"/>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7D5650DC" w14:textId="4DDD7E09" w:rsidR="00950CBA" w:rsidRDefault="00950CBA" w:rsidP="003D3DDC">
      <w:pPr>
        <w:jc w:val="center"/>
      </w:pPr>
    </w:p>
    <w:p w14:paraId="1D9D133F" w14:textId="77777777" w:rsidR="00950CBA" w:rsidRDefault="00950CBA" w:rsidP="00C03E9D"/>
    <w:p w14:paraId="7F40655C" w14:textId="60C0C519" w:rsidR="00DE339B" w:rsidRPr="00DE339B" w:rsidRDefault="00950CBA" w:rsidP="00DE339B">
      <w:pPr>
        <w:pStyle w:val="Heading2"/>
        <w:numPr>
          <w:ilvl w:val="0"/>
          <w:numId w:val="5"/>
        </w:numPr>
      </w:pPr>
      <w:r>
        <w:t>To what extent, is a list or registry of people with diabetes in the community used as part of routine practice?</w:t>
      </w:r>
    </w:p>
    <w:p w14:paraId="30EB6C03" w14:textId="19197CE7" w:rsidR="00C13545" w:rsidRPr="00C13545" w:rsidRDefault="00DE339B" w:rsidP="00DE339B">
      <w:pPr>
        <w:jc w:val="center"/>
      </w:pPr>
      <w:r>
        <w:rPr>
          <w:noProof/>
          <w:lang w:eastAsia="en-CA"/>
        </w:rPr>
        <w:drawing>
          <wp:inline distT="0" distB="0" distL="0" distR="0" wp14:anchorId="01D96CAF" wp14:editId="4FF847DA">
            <wp:extent cx="5650768" cy="2592000"/>
            <wp:effectExtent l="0" t="0" r="1270" b="0"/>
            <wp:docPr id="25" name="Picture 24" descr="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45" cstate="print"/>
                    <a:srcRect t="20216"/>
                    <a:stretch/>
                  </pic:blipFill>
                  <pic:spPr bwMode="auto">
                    <a:xfrm>
                      <a:off x="0" y="0"/>
                      <a:ext cx="5650768" cy="2592000"/>
                    </a:xfrm>
                    <a:prstGeom prst="rect">
                      <a:avLst/>
                    </a:prstGeom>
                    <a:ln>
                      <a:noFill/>
                    </a:ln>
                    <a:extLst>
                      <a:ext uri="{53640926-AAD7-44D8-BBD7-CCE9431645EC}">
                        <a14:shadowObscured xmlns:a14="http://schemas.microsoft.com/office/drawing/2010/main"/>
                      </a:ext>
                    </a:extLst>
                  </pic:spPr>
                </pic:pic>
              </a:graphicData>
            </a:graphic>
          </wp:inline>
        </w:drawing>
      </w:r>
    </w:p>
    <w:p w14:paraId="70C8A66B" w14:textId="3B5661BC" w:rsidR="00950CBA" w:rsidRDefault="00950CBA" w:rsidP="00C13545">
      <w:pPr>
        <w:jc w:val="center"/>
      </w:pPr>
    </w:p>
    <w:p w14:paraId="7BF04E26" w14:textId="4CF2F460" w:rsidR="008878D6" w:rsidRDefault="008878D6" w:rsidP="00C13545">
      <w:pPr>
        <w:jc w:val="center"/>
      </w:pPr>
    </w:p>
    <w:p w14:paraId="759034E2" w14:textId="77777777" w:rsidR="008878D6" w:rsidRDefault="008878D6" w:rsidP="00CB555D"/>
    <w:p w14:paraId="5CA5440A" w14:textId="26BD8B8C" w:rsidR="00950CBA" w:rsidRDefault="00950CBA" w:rsidP="003D3DDC">
      <w:pPr>
        <w:pStyle w:val="Heading2"/>
        <w:numPr>
          <w:ilvl w:val="0"/>
          <w:numId w:val="5"/>
        </w:numPr>
      </w:pPr>
      <w:r>
        <w:lastRenderedPageBreak/>
        <w:t>To what extent, do healthcare professionals use client information systems for tracking and supporting diabetes care for clients?</w:t>
      </w:r>
    </w:p>
    <w:p w14:paraId="509F4C81" w14:textId="61CB7098" w:rsidR="003D3DDC" w:rsidRPr="003D3DDC" w:rsidRDefault="00DE339B" w:rsidP="00377F69">
      <w:pPr>
        <w:jc w:val="center"/>
      </w:pPr>
      <w:r>
        <w:rPr>
          <w:noProof/>
          <w:lang w:eastAsia="en-CA"/>
        </w:rPr>
        <w:drawing>
          <wp:inline distT="0" distB="0" distL="0" distR="0" wp14:anchorId="54AB5E65" wp14:editId="26ADC1FF">
            <wp:extent cx="5942856" cy="2600325"/>
            <wp:effectExtent l="0" t="0" r="1270" b="3175"/>
            <wp:docPr id="26" name="Picture 25"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44" cstate="print"/>
                    <a:srcRect t="19231"/>
                    <a:stretch/>
                  </pic:blipFill>
                  <pic:spPr bwMode="auto">
                    <a:xfrm>
                      <a:off x="0" y="0"/>
                      <a:ext cx="5943600" cy="2600651"/>
                    </a:xfrm>
                    <a:prstGeom prst="rect">
                      <a:avLst/>
                    </a:prstGeom>
                    <a:ln>
                      <a:noFill/>
                    </a:ln>
                    <a:extLst>
                      <a:ext uri="{53640926-AAD7-44D8-BBD7-CCE9431645EC}">
                        <a14:shadowObscured xmlns:a14="http://schemas.microsoft.com/office/drawing/2010/main"/>
                      </a:ext>
                    </a:extLst>
                  </pic:spPr>
                </pic:pic>
              </a:graphicData>
            </a:graphic>
          </wp:inline>
        </w:drawing>
      </w:r>
    </w:p>
    <w:p w14:paraId="4B30267F" w14:textId="29FC2EE0" w:rsidR="00950CBA" w:rsidRDefault="00950CBA" w:rsidP="003D3DDC">
      <w:pPr>
        <w:jc w:val="center"/>
      </w:pPr>
    </w:p>
    <w:p w14:paraId="1141C170" w14:textId="77777777" w:rsidR="00950CBA" w:rsidRDefault="00950CBA" w:rsidP="00950CBA">
      <w:r>
        <w:br w:type="page"/>
      </w:r>
    </w:p>
    <w:p w14:paraId="27705A69" w14:textId="154EE6B1" w:rsidR="00691028" w:rsidRDefault="00691028" w:rsidP="00691028">
      <w:pPr>
        <w:pStyle w:val="Heading2"/>
      </w:pPr>
      <w:r>
        <w:lastRenderedPageBreak/>
        <w:t xml:space="preserve">Areas to Target for Improvement </w:t>
      </w:r>
      <w:r w:rsidR="009E15DC">
        <w:t>—</w:t>
      </w:r>
      <w:r>
        <w:t xml:space="preserve"> Summary:</w:t>
      </w:r>
    </w:p>
    <w:p w14:paraId="6CEFAAAF" w14:textId="77777777" w:rsidR="00950CBA" w:rsidRDefault="00950CBA" w:rsidP="00950CBA"/>
    <w:p w14:paraId="586DA982"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020CC66F"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4EE3C5FC" w14:textId="77777777" w:rsidR="00E20107" w:rsidRDefault="00E20107" w:rsidP="00950CBA"/>
    <w:p w14:paraId="19A813F1" w14:textId="6C46EABA" w:rsidR="005E48A3" w:rsidRDefault="005E48A3" w:rsidP="00CB555D">
      <w:pPr>
        <w:pStyle w:val="Heading1"/>
        <w:sectPr w:rsidR="005E48A3" w:rsidSect="008878D6">
          <w:headerReference w:type="default" r:id="rId46"/>
          <w:footerReference w:type="default" r:id="rId47"/>
          <w:pgSz w:w="12240" w:h="15840"/>
          <w:pgMar w:top="1440" w:right="1440" w:bottom="1440" w:left="1440" w:header="708" w:footer="708" w:gutter="0"/>
          <w:cols w:space="708"/>
          <w:docGrid w:linePitch="360"/>
        </w:sectPr>
      </w:pPr>
    </w:p>
    <w:p w14:paraId="2FCF5963" w14:textId="1894B86D" w:rsidR="00E20107" w:rsidRPr="008F4549" w:rsidRDefault="008F4549" w:rsidP="008F4549">
      <w:pPr>
        <w:pStyle w:val="Heading1"/>
        <w:rPr>
          <w:color w:val="FFFFFF" w:themeColor="background1"/>
          <w:sz w:val="2"/>
          <w:szCs w:val="2"/>
        </w:rPr>
      </w:pPr>
      <w:bookmarkStart w:id="12" w:name="_Toc96521311"/>
      <w:r w:rsidRPr="008F4549">
        <w:rPr>
          <w:color w:val="FFFFFF" w:themeColor="background1"/>
          <w:sz w:val="2"/>
          <w:szCs w:val="2"/>
        </w:rPr>
        <w:lastRenderedPageBreak/>
        <w:t>F. Community Involvement and Outreach</w:t>
      </w:r>
      <w:bookmarkEnd w:id="12"/>
    </w:p>
    <w:p w14:paraId="5BED5EEA" w14:textId="1F0811B0" w:rsidR="00950CBA" w:rsidRDefault="00950CBA" w:rsidP="008813BC">
      <w:pPr>
        <w:pStyle w:val="Heading2"/>
        <w:numPr>
          <w:ilvl w:val="0"/>
          <w:numId w:val="6"/>
        </w:numPr>
      </w:pPr>
      <w:r>
        <w:t>To what extent does community leadership provide input or feedback into health programs or services?</w:t>
      </w:r>
    </w:p>
    <w:p w14:paraId="66DE4402" w14:textId="598085A5" w:rsidR="008813BC" w:rsidRPr="008813BC" w:rsidRDefault="00377F69" w:rsidP="00377F69">
      <w:pPr>
        <w:jc w:val="center"/>
      </w:pPr>
      <w:r>
        <w:rPr>
          <w:noProof/>
          <w:lang w:eastAsia="en-CA"/>
        </w:rPr>
        <w:drawing>
          <wp:inline distT="0" distB="0" distL="0" distR="0" wp14:anchorId="3293FA23" wp14:editId="47D50E21">
            <wp:extent cx="5652000" cy="2592000"/>
            <wp:effectExtent l="0" t="0" r="0" b="0"/>
            <wp:docPr id="27" name="Picture 26" descr="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24" cstate="print"/>
                    <a:srcRect t="19231"/>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3C5F0F6C" w14:textId="7E6F60CD" w:rsidR="00950CBA" w:rsidRDefault="00950CBA" w:rsidP="008813BC">
      <w:pPr>
        <w:jc w:val="center"/>
      </w:pPr>
    </w:p>
    <w:p w14:paraId="25DF88F7" w14:textId="77E3F889" w:rsidR="00950CBA" w:rsidRDefault="00950CBA" w:rsidP="00950CBA"/>
    <w:p w14:paraId="7ED9CC3D" w14:textId="3904F00F" w:rsidR="008813BC" w:rsidRDefault="00950CBA" w:rsidP="008813BC">
      <w:pPr>
        <w:pStyle w:val="Heading2"/>
        <w:numPr>
          <w:ilvl w:val="0"/>
          <w:numId w:val="6"/>
        </w:numPr>
      </w:pPr>
      <w:r>
        <w:t>To what extent is local Indigenous knowledge and experience incorporated into planning the approach to diabetes care services &amp; programs?</w:t>
      </w:r>
    </w:p>
    <w:p w14:paraId="7D638662" w14:textId="6011D71F" w:rsidR="008813BC" w:rsidRDefault="00377F69" w:rsidP="00377F69">
      <w:pPr>
        <w:jc w:val="center"/>
      </w:pPr>
      <w:r>
        <w:rPr>
          <w:noProof/>
          <w:lang w:eastAsia="en-CA"/>
        </w:rPr>
        <w:drawing>
          <wp:inline distT="0" distB="0" distL="0" distR="0" wp14:anchorId="76DB2068" wp14:editId="7519805A">
            <wp:extent cx="5650768" cy="2588400"/>
            <wp:effectExtent l="0" t="0" r="1270" b="2540"/>
            <wp:docPr id="28" name="Picture 27" descr="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21" cstate="print"/>
                    <a:srcRect t="19364"/>
                    <a:stretch/>
                  </pic:blipFill>
                  <pic:spPr bwMode="auto">
                    <a:xfrm>
                      <a:off x="0" y="0"/>
                      <a:ext cx="5650768" cy="2588400"/>
                    </a:xfrm>
                    <a:prstGeom prst="rect">
                      <a:avLst/>
                    </a:prstGeom>
                    <a:ln>
                      <a:noFill/>
                    </a:ln>
                    <a:extLst>
                      <a:ext uri="{53640926-AAD7-44D8-BBD7-CCE9431645EC}">
                        <a14:shadowObscured xmlns:a14="http://schemas.microsoft.com/office/drawing/2010/main"/>
                      </a:ext>
                    </a:extLst>
                  </pic:spPr>
                </pic:pic>
              </a:graphicData>
            </a:graphic>
          </wp:inline>
        </w:drawing>
      </w:r>
    </w:p>
    <w:p w14:paraId="2776A08C" w14:textId="0CF9DE00" w:rsidR="005E48A3" w:rsidRDefault="005E48A3" w:rsidP="00377F69">
      <w:pPr>
        <w:jc w:val="center"/>
      </w:pPr>
    </w:p>
    <w:p w14:paraId="0417C212" w14:textId="77777777" w:rsidR="005E48A3" w:rsidRPr="00377F69" w:rsidRDefault="005E48A3" w:rsidP="00CB555D"/>
    <w:p w14:paraId="3EA4F2AD" w14:textId="2226CE3E" w:rsidR="00950CBA" w:rsidRDefault="00950CBA" w:rsidP="008813BC">
      <w:pPr>
        <w:pStyle w:val="Heading2"/>
        <w:numPr>
          <w:ilvl w:val="0"/>
          <w:numId w:val="6"/>
        </w:numPr>
      </w:pPr>
      <w:r>
        <w:lastRenderedPageBreak/>
        <w:t>Are health centre staff engaged in community outreach activities (e.g., health promotion)</w:t>
      </w:r>
      <w:r w:rsidR="00893BCE">
        <w:t>?</w:t>
      </w:r>
    </w:p>
    <w:p w14:paraId="58FEBA80" w14:textId="40332E1E" w:rsidR="00950CBA" w:rsidRDefault="00377F69" w:rsidP="00377F69">
      <w:pPr>
        <w:jc w:val="center"/>
      </w:pPr>
      <w:r>
        <w:rPr>
          <w:noProof/>
          <w:lang w:eastAsia="en-CA"/>
        </w:rPr>
        <w:drawing>
          <wp:inline distT="0" distB="0" distL="0" distR="0" wp14:anchorId="36479B01" wp14:editId="33A90595">
            <wp:extent cx="5942856" cy="2590800"/>
            <wp:effectExtent l="0" t="0" r="1270" b="0"/>
            <wp:docPr id="29" name="Picture 28" descr="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31" cstate="print"/>
                    <a:srcRect t="19526"/>
                    <a:stretch/>
                  </pic:blipFill>
                  <pic:spPr bwMode="auto">
                    <a:xfrm>
                      <a:off x="0" y="0"/>
                      <a:ext cx="5943600" cy="2591124"/>
                    </a:xfrm>
                    <a:prstGeom prst="rect">
                      <a:avLst/>
                    </a:prstGeom>
                    <a:ln>
                      <a:noFill/>
                    </a:ln>
                    <a:extLst>
                      <a:ext uri="{53640926-AAD7-44D8-BBD7-CCE9431645EC}">
                        <a14:shadowObscured xmlns:a14="http://schemas.microsoft.com/office/drawing/2010/main"/>
                      </a:ext>
                    </a:extLst>
                  </pic:spPr>
                </pic:pic>
              </a:graphicData>
            </a:graphic>
          </wp:inline>
        </w:drawing>
      </w:r>
    </w:p>
    <w:p w14:paraId="5A2430C9" w14:textId="77777777" w:rsidR="008813BC" w:rsidRDefault="008813BC" w:rsidP="008813BC">
      <w:pPr>
        <w:jc w:val="center"/>
      </w:pPr>
    </w:p>
    <w:p w14:paraId="1343447D" w14:textId="0518A352" w:rsidR="00377F69" w:rsidRPr="008813BC" w:rsidRDefault="00950CBA" w:rsidP="00377F69">
      <w:pPr>
        <w:pStyle w:val="Heading2"/>
        <w:numPr>
          <w:ilvl w:val="0"/>
          <w:numId w:val="6"/>
        </w:numPr>
      </w:pPr>
      <w:r w:rsidRPr="008813BC">
        <w:t>To what extent are clients asked for feedback on the quality of care they receive?</w:t>
      </w:r>
    </w:p>
    <w:p w14:paraId="1E4D399A" w14:textId="32381432" w:rsidR="00950CBA" w:rsidRDefault="00377F69" w:rsidP="008813BC">
      <w:pPr>
        <w:jc w:val="center"/>
      </w:pPr>
      <w:r>
        <w:rPr>
          <w:noProof/>
          <w:lang w:eastAsia="en-CA"/>
        </w:rPr>
        <w:drawing>
          <wp:inline distT="0" distB="0" distL="0" distR="0" wp14:anchorId="2C6B89F2" wp14:editId="5A127A20">
            <wp:extent cx="5650768" cy="2588400"/>
            <wp:effectExtent l="0" t="0" r="1270" b="2540"/>
            <wp:docPr id="30" name="Picture 29" descr="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rotWithShape="1">
                    <a:blip r:embed="rId24" cstate="print"/>
                    <a:srcRect t="20225"/>
                    <a:stretch/>
                  </pic:blipFill>
                  <pic:spPr bwMode="auto">
                    <a:xfrm>
                      <a:off x="0" y="0"/>
                      <a:ext cx="5650768" cy="2588400"/>
                    </a:xfrm>
                    <a:prstGeom prst="rect">
                      <a:avLst/>
                    </a:prstGeom>
                    <a:ln>
                      <a:noFill/>
                    </a:ln>
                    <a:extLst>
                      <a:ext uri="{53640926-AAD7-44D8-BBD7-CCE9431645EC}">
                        <a14:shadowObscured xmlns:a14="http://schemas.microsoft.com/office/drawing/2010/main"/>
                      </a:ext>
                    </a:extLst>
                  </pic:spPr>
                </pic:pic>
              </a:graphicData>
            </a:graphic>
          </wp:inline>
        </w:drawing>
      </w:r>
    </w:p>
    <w:p w14:paraId="13A793CD" w14:textId="77777777" w:rsidR="00950CBA" w:rsidRDefault="00950CBA" w:rsidP="00950CBA">
      <w:r>
        <w:br w:type="page"/>
      </w:r>
    </w:p>
    <w:p w14:paraId="4196078F" w14:textId="285CEA50" w:rsidR="00950CBA" w:rsidRDefault="002D4D28" w:rsidP="002D4D28">
      <w:pPr>
        <w:pStyle w:val="Heading2"/>
        <w:numPr>
          <w:ilvl w:val="0"/>
          <w:numId w:val="6"/>
        </w:numPr>
      </w:pPr>
      <w:r w:rsidRPr="002D4D28">
        <w:lastRenderedPageBreak/>
        <w:t>To what extent are partnerships with community groups beneficial in connecting patients to community groups, activities, or services?</w:t>
      </w:r>
    </w:p>
    <w:p w14:paraId="0000BD19" w14:textId="376307A1" w:rsidR="00AD2366" w:rsidRDefault="00AD2366" w:rsidP="001A051C">
      <w:pPr>
        <w:jc w:val="center"/>
      </w:pPr>
      <w:r>
        <w:rPr>
          <w:noProof/>
          <w:lang w:eastAsia="en-CA"/>
        </w:rPr>
        <w:drawing>
          <wp:inline distT="0" distB="0" distL="0" distR="0" wp14:anchorId="6D287105" wp14:editId="1447DF14">
            <wp:extent cx="6300000" cy="2592000"/>
            <wp:effectExtent l="0" t="0" r="0" b="0"/>
            <wp:docPr id="31" name="Picture 30" descr="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rotWithShape="1">
                    <a:blip r:embed="rId25" cstate="print"/>
                    <a:srcRect t="19823"/>
                    <a:stretch/>
                  </pic:blipFill>
                  <pic:spPr bwMode="auto">
                    <a:xfrm>
                      <a:off x="0" y="0"/>
                      <a:ext cx="6300000" cy="2592000"/>
                    </a:xfrm>
                    <a:prstGeom prst="rect">
                      <a:avLst/>
                    </a:prstGeom>
                    <a:ln>
                      <a:noFill/>
                    </a:ln>
                    <a:extLst>
                      <a:ext uri="{53640926-AAD7-44D8-BBD7-CCE9431645EC}">
                        <a14:shadowObscured xmlns:a14="http://schemas.microsoft.com/office/drawing/2010/main"/>
                      </a:ext>
                    </a:extLst>
                  </pic:spPr>
                </pic:pic>
              </a:graphicData>
            </a:graphic>
          </wp:inline>
        </w:drawing>
      </w:r>
    </w:p>
    <w:p w14:paraId="180B7FBC" w14:textId="6AE3DABE" w:rsidR="002D4D28" w:rsidRDefault="00950CBA" w:rsidP="002D4D28">
      <w:r>
        <w:br w:type="page"/>
      </w:r>
    </w:p>
    <w:p w14:paraId="1C4946A3" w14:textId="11867662" w:rsidR="00691028" w:rsidRDefault="00691028" w:rsidP="00691028">
      <w:pPr>
        <w:pStyle w:val="Heading2"/>
      </w:pPr>
      <w:r>
        <w:lastRenderedPageBreak/>
        <w:t xml:space="preserve">Areas to Target for Improvement </w:t>
      </w:r>
      <w:r w:rsidR="00CA2D07">
        <w:t>—</w:t>
      </w:r>
      <w:r>
        <w:t xml:space="preserve"> Summary:</w:t>
      </w:r>
    </w:p>
    <w:p w14:paraId="48D2FFCC" w14:textId="77777777" w:rsidR="00950CBA" w:rsidRDefault="00950CBA" w:rsidP="00950CBA"/>
    <w:p w14:paraId="67E808D2"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1E7CEEEE" w14:textId="6953D653" w:rsidR="005E48A3" w:rsidRPr="00CB555D" w:rsidRDefault="002D4D28" w:rsidP="00CB555D">
      <w:pPr>
        <w:shd w:val="clear" w:color="auto" w:fill="FFFFFF"/>
        <w:spacing w:after="225"/>
        <w:jc w:val="both"/>
        <w:rPr>
          <w:rFonts w:ascii="Open Sans" w:eastAsia="Times New Roman" w:hAnsi="Open Sans" w:cs="Open Sans"/>
          <w:color w:val="000000"/>
          <w:sz w:val="21"/>
          <w:szCs w:val="21"/>
        </w:rPr>
        <w:sectPr w:rsidR="005E48A3" w:rsidRPr="00CB555D" w:rsidSect="008878D6">
          <w:headerReference w:type="default" r:id="rId48"/>
          <w:pgSz w:w="12240" w:h="15840"/>
          <w:pgMar w:top="1440" w:right="1440" w:bottom="1440" w:left="1440" w:header="708" w:footer="708" w:gutter="0"/>
          <w:cols w:space="708"/>
          <w:docGrid w:linePitch="360"/>
        </w:sect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1E887B59" w14:textId="2E52B2C2" w:rsidR="00560767" w:rsidRPr="008263B6" w:rsidRDefault="008F4549" w:rsidP="008263B6">
      <w:pPr>
        <w:pStyle w:val="Heading1"/>
        <w:rPr>
          <w:color w:val="FFFFFF" w:themeColor="background1"/>
          <w:sz w:val="2"/>
          <w:szCs w:val="2"/>
        </w:rPr>
      </w:pPr>
      <w:bookmarkStart w:id="13" w:name="_Toc96521312"/>
      <w:r w:rsidRPr="008263B6">
        <w:rPr>
          <w:color w:val="FFFFFF" w:themeColor="background1"/>
          <w:sz w:val="2"/>
          <w:szCs w:val="2"/>
        </w:rPr>
        <w:lastRenderedPageBreak/>
        <w:t>G. Quality Improvement Processes</w:t>
      </w:r>
      <w:bookmarkEnd w:id="13"/>
    </w:p>
    <w:p w14:paraId="6652E6A7" w14:textId="26B6C013" w:rsidR="001A051C" w:rsidRDefault="001A051C" w:rsidP="00430A31">
      <w:pPr>
        <w:pStyle w:val="Heading2"/>
        <w:numPr>
          <w:ilvl w:val="0"/>
          <w:numId w:val="7"/>
        </w:numPr>
      </w:pPr>
      <w:r>
        <w:t>To what extent are quality improvement procedures or processes in place and used within the health center?</w:t>
      </w:r>
    </w:p>
    <w:p w14:paraId="5B062B31" w14:textId="16B3DC1B" w:rsidR="00AD2366" w:rsidRDefault="00AD2366" w:rsidP="009A7837">
      <w:pPr>
        <w:jc w:val="center"/>
      </w:pPr>
      <w:r>
        <w:rPr>
          <w:noProof/>
          <w:lang w:eastAsia="en-CA"/>
        </w:rPr>
        <w:drawing>
          <wp:inline distT="0" distB="0" distL="0" distR="0" wp14:anchorId="0D0FC177" wp14:editId="29F1500A">
            <wp:extent cx="5652000" cy="2592000"/>
            <wp:effectExtent l="0" t="0" r="0" b="0"/>
            <wp:docPr id="32" name="Picture 31" descr="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rotWithShape="1">
                    <a:blip r:embed="rId49" cstate="print"/>
                    <a:srcRect t="19823"/>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p>
    <w:p w14:paraId="156791A7" w14:textId="299849EE" w:rsidR="001A051C" w:rsidRDefault="001A051C" w:rsidP="001A051C"/>
    <w:p w14:paraId="5258EF13" w14:textId="77777777" w:rsidR="00430A31" w:rsidRDefault="00430A31" w:rsidP="001A051C"/>
    <w:p w14:paraId="5E27B786" w14:textId="0988562D" w:rsidR="009A7837" w:rsidRPr="009A7837" w:rsidRDefault="001A051C" w:rsidP="0068636A">
      <w:pPr>
        <w:pStyle w:val="Heading2"/>
        <w:numPr>
          <w:ilvl w:val="0"/>
          <w:numId w:val="7"/>
        </w:numPr>
      </w:pPr>
      <w:r>
        <w:t>To what extent are resources and tools (e.g., information systems) used to inform the improvement of diabetes care?</w:t>
      </w:r>
      <w:r w:rsidR="00C13545">
        <w:t xml:space="preserve"> </w:t>
      </w:r>
    </w:p>
    <w:p w14:paraId="477CE33D" w14:textId="0E42CB8C" w:rsidR="001A051C" w:rsidRDefault="00430A31" w:rsidP="00560767">
      <w:pPr>
        <w:jc w:val="center"/>
      </w:pPr>
      <w:r>
        <w:rPr>
          <w:noProof/>
          <w:lang w:eastAsia="en-CA"/>
        </w:rPr>
        <w:drawing>
          <wp:inline distT="0" distB="0" distL="0" distR="0" wp14:anchorId="7A03EE5E" wp14:editId="03DC8982">
            <wp:extent cx="5652000" cy="2592000"/>
            <wp:effectExtent l="0" t="0" r="0" b="0"/>
            <wp:docPr id="33" name="Picture 32" descr="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rotWithShape="1">
                    <a:blip r:embed="rId50" cstate="print"/>
                    <a:srcRect t="19638" b="139"/>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r w:rsidR="001A051C">
        <w:br w:type="page"/>
      </w:r>
    </w:p>
    <w:p w14:paraId="64F94E7A" w14:textId="2B1E3E7F" w:rsidR="001A051C" w:rsidRDefault="001A051C" w:rsidP="00BE239A">
      <w:pPr>
        <w:pStyle w:val="Heading2"/>
        <w:numPr>
          <w:ilvl w:val="0"/>
          <w:numId w:val="7"/>
        </w:numPr>
      </w:pPr>
      <w:r>
        <w:lastRenderedPageBreak/>
        <w:t>To what extent does management/senior staff support quality improvement for diabetes care?</w:t>
      </w:r>
    </w:p>
    <w:p w14:paraId="4B447B62" w14:textId="3595136C" w:rsidR="001A051C" w:rsidRDefault="00BE239A" w:rsidP="00BE239A">
      <w:pPr>
        <w:jc w:val="center"/>
      </w:pPr>
      <w:r>
        <w:rPr>
          <w:noProof/>
          <w:lang w:eastAsia="en-CA"/>
        </w:rPr>
        <w:drawing>
          <wp:inline distT="0" distB="0" distL="0" distR="0" wp14:anchorId="3316D420" wp14:editId="56FD03C1">
            <wp:extent cx="5652000" cy="2592000"/>
            <wp:effectExtent l="0" t="0" r="0" b="0"/>
            <wp:docPr id="34" name="Picture 33" descr="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51" cstate="print"/>
                    <a:srcRect t="18942"/>
                    <a:stretch/>
                  </pic:blipFill>
                  <pic:spPr bwMode="auto">
                    <a:xfrm>
                      <a:off x="0" y="0"/>
                      <a:ext cx="5652000" cy="2592000"/>
                    </a:xfrm>
                    <a:prstGeom prst="rect">
                      <a:avLst/>
                    </a:prstGeom>
                    <a:ln>
                      <a:noFill/>
                    </a:ln>
                    <a:extLst>
                      <a:ext uri="{53640926-AAD7-44D8-BBD7-CCE9431645EC}">
                        <a14:shadowObscured xmlns:a14="http://schemas.microsoft.com/office/drawing/2010/main"/>
                      </a:ext>
                    </a:extLst>
                  </pic:spPr>
                </pic:pic>
              </a:graphicData>
            </a:graphic>
          </wp:inline>
        </w:drawing>
      </w:r>
      <w:r w:rsidR="001A051C">
        <w:br w:type="page"/>
      </w:r>
    </w:p>
    <w:p w14:paraId="4227A28C" w14:textId="73F3CD7A" w:rsidR="00691028" w:rsidRDefault="00691028" w:rsidP="00691028">
      <w:pPr>
        <w:pStyle w:val="Heading2"/>
      </w:pPr>
      <w:r>
        <w:lastRenderedPageBreak/>
        <w:t xml:space="preserve">Areas to Target for Improvement </w:t>
      </w:r>
      <w:r w:rsidR="00CA2D07">
        <w:t>—</w:t>
      </w:r>
      <w:r>
        <w:t xml:space="preserve"> Summary:</w:t>
      </w:r>
    </w:p>
    <w:p w14:paraId="74B7F35C" w14:textId="77777777" w:rsidR="001A051C" w:rsidRDefault="001A051C" w:rsidP="001A051C"/>
    <w:p w14:paraId="47D780D6"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31767C37"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627F356E" w14:textId="6568F42F" w:rsidR="005E48A3" w:rsidRDefault="001A051C" w:rsidP="00CB555D">
      <w:pPr>
        <w:pStyle w:val="Title"/>
        <w:sectPr w:rsidR="005E48A3" w:rsidSect="008878D6">
          <w:headerReference w:type="default" r:id="rId52"/>
          <w:pgSz w:w="12240" w:h="15840"/>
          <w:pgMar w:top="1440" w:right="1440" w:bottom="1440" w:left="1440" w:header="708" w:footer="708" w:gutter="0"/>
          <w:cols w:space="708"/>
          <w:docGrid w:linePitch="360"/>
        </w:sectPr>
      </w:pPr>
      <w:r>
        <w:br w:type="page"/>
      </w:r>
    </w:p>
    <w:p w14:paraId="4BFA5B88" w14:textId="6B8F924D" w:rsidR="00C27B10" w:rsidRPr="008263B6" w:rsidRDefault="008263B6" w:rsidP="008263B6">
      <w:pPr>
        <w:pStyle w:val="Heading1"/>
        <w:rPr>
          <w:color w:val="FFFFFF" w:themeColor="background1"/>
          <w:sz w:val="2"/>
          <w:szCs w:val="2"/>
        </w:rPr>
      </w:pPr>
      <w:bookmarkStart w:id="14" w:name="_Toc96521313"/>
      <w:r w:rsidRPr="008263B6">
        <w:rPr>
          <w:color w:val="FFFFFF" w:themeColor="background1"/>
          <w:sz w:val="2"/>
          <w:szCs w:val="2"/>
        </w:rPr>
        <w:lastRenderedPageBreak/>
        <w:t>H. Other Areas of Diabetes Care Identified as Important for Improvement</w:t>
      </w:r>
      <w:bookmarkEnd w:id="14"/>
    </w:p>
    <w:p w14:paraId="0593ABB5" w14:textId="428C6369" w:rsidR="00691028" w:rsidRDefault="00691028" w:rsidP="00691028">
      <w:pPr>
        <w:pStyle w:val="Heading2"/>
      </w:pPr>
      <w:r>
        <w:t xml:space="preserve">Areas to Target for Improvement </w:t>
      </w:r>
      <w:r w:rsidR="00CA2D07">
        <w:t>—</w:t>
      </w:r>
      <w:r>
        <w:t xml:space="preserve"> Summary:</w:t>
      </w:r>
    </w:p>
    <w:p w14:paraId="4DB9F41E" w14:textId="22555161" w:rsidR="001A051C" w:rsidRDefault="001A051C" w:rsidP="00BE239A">
      <w:pPr>
        <w:pStyle w:val="Heading2"/>
      </w:pPr>
    </w:p>
    <w:p w14:paraId="3993A5F9"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70530950" w14:textId="77777777" w:rsidR="002D4D28" w:rsidRPr="002D4D28" w:rsidRDefault="002D4D28" w:rsidP="002D4D28">
      <w:pPr>
        <w:shd w:val="clear" w:color="auto" w:fill="FFFFFF"/>
        <w:spacing w:after="225"/>
        <w:jc w:val="both"/>
        <w:rPr>
          <w:rFonts w:ascii="Open Sans" w:eastAsia="Times New Roman" w:hAnsi="Open Sans" w:cs="Open Sans"/>
          <w:color w:val="000000"/>
          <w:sz w:val="21"/>
          <w:szCs w:val="21"/>
        </w:rPr>
      </w:pPr>
      <w:r w:rsidRPr="002D4D28">
        <w:rPr>
          <w:rFonts w:ascii="Open Sans" w:eastAsia="Times New Roman" w:hAnsi="Open Sans" w:cs="Open Sans"/>
          <w:color w:val="000000"/>
          <w:sz w:val="21"/>
          <w:szCs w:val="21"/>
        </w:rPr>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659A4017" w14:textId="77777777" w:rsidR="009A7837" w:rsidRDefault="009A7837" w:rsidP="009A7837"/>
    <w:p w14:paraId="5BADDFEC" w14:textId="77777777" w:rsidR="003352A0" w:rsidRDefault="003352A0" w:rsidP="003352A0">
      <w:pPr>
        <w:pStyle w:val="Heading1"/>
      </w:pPr>
    </w:p>
    <w:p w14:paraId="617302FB" w14:textId="77777777" w:rsidR="003352A0" w:rsidRDefault="003352A0" w:rsidP="003352A0">
      <w:pPr>
        <w:pStyle w:val="Heading1"/>
      </w:pPr>
    </w:p>
    <w:p w14:paraId="67C75754" w14:textId="77777777" w:rsidR="003352A0" w:rsidRDefault="003352A0" w:rsidP="003352A0">
      <w:pPr>
        <w:pStyle w:val="Heading1"/>
      </w:pPr>
    </w:p>
    <w:p w14:paraId="4AB92817" w14:textId="77777777" w:rsidR="003352A0" w:rsidRDefault="003352A0" w:rsidP="003352A0">
      <w:pPr>
        <w:pStyle w:val="Heading1"/>
      </w:pPr>
    </w:p>
    <w:p w14:paraId="1DA85BD4" w14:textId="6D3EB329" w:rsidR="003352A0" w:rsidRDefault="003352A0" w:rsidP="003352A0">
      <w:pPr>
        <w:pStyle w:val="Heading1"/>
      </w:pPr>
    </w:p>
    <w:p w14:paraId="196C16F8" w14:textId="62B9F14C" w:rsidR="002D4D28" w:rsidRDefault="002D4D28" w:rsidP="002D4D28"/>
    <w:p w14:paraId="126ADC36" w14:textId="6EDC47E6" w:rsidR="002D4D28" w:rsidRDefault="002D4D28" w:rsidP="002D4D28"/>
    <w:p w14:paraId="13BF3E0A" w14:textId="77777777" w:rsidR="002D4D28" w:rsidRPr="002D4D28" w:rsidRDefault="002D4D28" w:rsidP="002D4D28"/>
    <w:p w14:paraId="4531A8B5" w14:textId="77777777" w:rsidR="005E48A3" w:rsidRDefault="005E48A3" w:rsidP="003352A0">
      <w:pPr>
        <w:pStyle w:val="Heading1"/>
        <w:sectPr w:rsidR="005E48A3" w:rsidSect="008878D6">
          <w:headerReference w:type="default" r:id="rId53"/>
          <w:pgSz w:w="12240" w:h="15840"/>
          <w:pgMar w:top="1440" w:right="1440" w:bottom="1440" w:left="1440" w:header="708" w:footer="708" w:gutter="0"/>
          <w:cols w:space="708"/>
          <w:docGrid w:linePitch="360"/>
        </w:sectPr>
      </w:pPr>
    </w:p>
    <w:p w14:paraId="1966AFBE" w14:textId="27352A08" w:rsidR="008263B6" w:rsidRPr="008263B6" w:rsidRDefault="008263B6" w:rsidP="008263B6">
      <w:pPr>
        <w:pStyle w:val="Heading1"/>
        <w:rPr>
          <w:color w:val="FFFFFF" w:themeColor="background1"/>
          <w:sz w:val="2"/>
          <w:szCs w:val="2"/>
        </w:rPr>
      </w:pPr>
      <w:bookmarkStart w:id="15" w:name="_Toc96521314"/>
      <w:r w:rsidRPr="008263B6">
        <w:rPr>
          <w:color w:val="FFFFFF" w:themeColor="background1"/>
          <w:sz w:val="2"/>
          <w:szCs w:val="2"/>
        </w:rPr>
        <w:lastRenderedPageBreak/>
        <w:t>I. Focus Our Efforts</w:t>
      </w:r>
      <w:bookmarkEnd w:id="15"/>
    </w:p>
    <w:p w14:paraId="74452456" w14:textId="7B3ACA10" w:rsidR="007437EE" w:rsidRPr="0068636A" w:rsidRDefault="003352A0" w:rsidP="0068636A">
      <w:pPr>
        <w:rPr>
          <w:rFonts w:ascii="Montserrat" w:hAnsi="Montserrat"/>
          <w:b/>
          <w:bCs/>
          <w:color w:val="5B2C3C"/>
        </w:rPr>
      </w:pPr>
      <w:r w:rsidRPr="0068636A">
        <w:rPr>
          <w:rFonts w:ascii="Montserrat" w:hAnsi="Montserrat"/>
          <w:b/>
          <w:bCs/>
          <w:color w:val="5B2C3C"/>
        </w:rPr>
        <w:t xml:space="preserve">Top </w:t>
      </w:r>
      <w:proofErr w:type="gramStart"/>
      <w:r w:rsidRPr="0068636A">
        <w:rPr>
          <w:rFonts w:ascii="Montserrat" w:hAnsi="Montserrat"/>
          <w:b/>
          <w:bCs/>
          <w:color w:val="5B2C3C"/>
        </w:rPr>
        <w:t>4</w:t>
      </w:r>
      <w:proofErr w:type="gramEnd"/>
      <w:r w:rsidRPr="0068636A">
        <w:rPr>
          <w:rFonts w:ascii="Montserrat" w:hAnsi="Montserrat"/>
          <w:b/>
          <w:bCs/>
          <w:color w:val="5B2C3C"/>
        </w:rPr>
        <w:t xml:space="preserve"> Areas of Diabetes Care to Target for Improvement (realistically change in short time period)</w:t>
      </w:r>
    </w:p>
    <w:p w14:paraId="6755B0CE" w14:textId="77777777" w:rsidR="003352A0" w:rsidRDefault="003352A0" w:rsidP="003352A0"/>
    <w:p w14:paraId="7D5C7ED9" w14:textId="7575817B" w:rsidR="007437EE" w:rsidRDefault="003352A0" w:rsidP="0063535E">
      <w:pPr>
        <w:pStyle w:val="Title"/>
      </w:pPr>
      <w:r>
        <w:t>Rated #1:</w:t>
      </w:r>
    </w:p>
    <w:p w14:paraId="3B6A91EB" w14:textId="0DA1BE93" w:rsidR="003352A0" w:rsidRDefault="00A918C2" w:rsidP="0063535E">
      <w:pPr>
        <w:pStyle w:val="Title"/>
        <w:numPr>
          <w:ilvl w:val="0"/>
          <w:numId w:val="19"/>
        </w:numPr>
      </w:pPr>
      <w:r>
        <w:t>Lorem ipsum</w:t>
      </w:r>
    </w:p>
    <w:p w14:paraId="02F801CB" w14:textId="77777777" w:rsidR="003352A0" w:rsidRDefault="003352A0" w:rsidP="0063535E">
      <w:pPr>
        <w:pStyle w:val="Title"/>
      </w:pPr>
    </w:p>
    <w:p w14:paraId="21417A50" w14:textId="1B4CA49E" w:rsidR="003352A0" w:rsidRDefault="003352A0" w:rsidP="0063535E">
      <w:pPr>
        <w:pStyle w:val="Title"/>
      </w:pPr>
      <w:r>
        <w:t>Rated #2:</w:t>
      </w:r>
    </w:p>
    <w:p w14:paraId="15860312" w14:textId="13EEC7D6" w:rsidR="003352A0" w:rsidRDefault="00A918C2" w:rsidP="0063535E">
      <w:pPr>
        <w:pStyle w:val="Title"/>
        <w:numPr>
          <w:ilvl w:val="0"/>
          <w:numId w:val="19"/>
        </w:numPr>
      </w:pPr>
      <w:r>
        <w:t>Lorem ipsum</w:t>
      </w:r>
    </w:p>
    <w:p w14:paraId="65F7A662" w14:textId="77777777" w:rsidR="003352A0" w:rsidRDefault="003352A0" w:rsidP="0063535E">
      <w:pPr>
        <w:pStyle w:val="Title"/>
      </w:pPr>
    </w:p>
    <w:p w14:paraId="1042B3A8" w14:textId="6AD27CBE" w:rsidR="003352A0" w:rsidRDefault="003352A0" w:rsidP="0063535E">
      <w:pPr>
        <w:pStyle w:val="Title"/>
      </w:pPr>
      <w:r>
        <w:t>Rated #3:</w:t>
      </w:r>
    </w:p>
    <w:p w14:paraId="284091FE" w14:textId="0978A48C" w:rsidR="003352A0" w:rsidRDefault="00A918C2" w:rsidP="0063535E">
      <w:pPr>
        <w:pStyle w:val="Title"/>
        <w:numPr>
          <w:ilvl w:val="0"/>
          <w:numId w:val="19"/>
        </w:numPr>
      </w:pPr>
      <w:r>
        <w:t>Lorem ipsum</w:t>
      </w:r>
    </w:p>
    <w:p w14:paraId="53352A38" w14:textId="77777777" w:rsidR="003352A0" w:rsidRDefault="003352A0" w:rsidP="0063535E">
      <w:pPr>
        <w:pStyle w:val="Title"/>
      </w:pPr>
    </w:p>
    <w:p w14:paraId="313B6206" w14:textId="5EC7FFC4" w:rsidR="003352A0" w:rsidRDefault="003352A0" w:rsidP="0063535E">
      <w:pPr>
        <w:pStyle w:val="Title"/>
      </w:pPr>
      <w:r>
        <w:t>Rated #4:</w:t>
      </w:r>
    </w:p>
    <w:p w14:paraId="39ABD9A5" w14:textId="2A9CAFAD" w:rsidR="003352A0" w:rsidRPr="007437EE" w:rsidRDefault="00A918C2" w:rsidP="0063535E">
      <w:pPr>
        <w:pStyle w:val="Title"/>
        <w:numPr>
          <w:ilvl w:val="0"/>
          <w:numId w:val="19"/>
        </w:numPr>
      </w:pPr>
      <w:r>
        <w:t>Lorem ipsum</w:t>
      </w:r>
    </w:p>
    <w:p w14:paraId="2EF35593" w14:textId="1F549851" w:rsidR="00980858" w:rsidRDefault="00980858" w:rsidP="009A7837"/>
    <w:p w14:paraId="0B642ADA" w14:textId="77777777" w:rsidR="00980858" w:rsidRDefault="00980858" w:rsidP="009A7837"/>
    <w:p w14:paraId="7163AD03" w14:textId="3D9A3A11" w:rsidR="001A051C" w:rsidRDefault="003352A0" w:rsidP="0068636A">
      <w:pPr>
        <w:pStyle w:val="Subtitle"/>
      </w:pPr>
      <w:r w:rsidRPr="003352A0">
        <w:t>Area of Diabetes Care Most Important or in Need of Change</w:t>
      </w:r>
    </w:p>
    <w:p w14:paraId="107532FE" w14:textId="77777777" w:rsidR="00980858" w:rsidRPr="00980858" w:rsidRDefault="00980858" w:rsidP="0068636A"/>
    <w:p w14:paraId="1F3AF43E" w14:textId="77777777" w:rsidR="002D4D28" w:rsidRPr="002D4D28" w:rsidRDefault="002D4D28" w:rsidP="0063535E">
      <w:pPr>
        <w:pStyle w:val="Title"/>
      </w:pPr>
      <w:r w:rsidRPr="002D4D28">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67927B0F" w14:textId="77777777" w:rsidR="0063535E" w:rsidRDefault="0063535E" w:rsidP="0063535E">
      <w:pPr>
        <w:pStyle w:val="Title"/>
      </w:pPr>
    </w:p>
    <w:p w14:paraId="33B8BC13" w14:textId="0E1F732F" w:rsidR="002D4D28" w:rsidRPr="002D4D28" w:rsidRDefault="002D4D28" w:rsidP="0063535E">
      <w:pPr>
        <w:pStyle w:val="Title"/>
      </w:pPr>
      <w:r w:rsidRPr="002D4D28">
        <w:t xml:space="preserve">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w:t>
      </w:r>
    </w:p>
    <w:p w14:paraId="1D22093D" w14:textId="15026ACA" w:rsidR="005E48A3" w:rsidRDefault="001A051C" w:rsidP="00CB555D">
      <w:pPr>
        <w:pStyle w:val="Title"/>
        <w:sectPr w:rsidR="005E48A3" w:rsidSect="008878D6">
          <w:headerReference w:type="default" r:id="rId54"/>
          <w:pgSz w:w="12240" w:h="15840"/>
          <w:pgMar w:top="1440" w:right="1440" w:bottom="1440" w:left="1440" w:header="708" w:footer="708" w:gutter="0"/>
          <w:cols w:space="708"/>
          <w:docGrid w:linePitch="360"/>
        </w:sectPr>
      </w:pPr>
      <w:r>
        <w:br w:type="page"/>
      </w:r>
    </w:p>
    <w:p w14:paraId="37B63A04" w14:textId="1915E981" w:rsidR="008263B6" w:rsidRPr="008263B6" w:rsidRDefault="008263B6" w:rsidP="008263B6">
      <w:pPr>
        <w:pStyle w:val="Heading1"/>
        <w:rPr>
          <w:color w:val="FFFFFF" w:themeColor="background1"/>
          <w:sz w:val="2"/>
          <w:szCs w:val="2"/>
        </w:rPr>
      </w:pPr>
      <w:bookmarkStart w:id="16" w:name="_Toc96521315"/>
      <w:r w:rsidRPr="008263B6">
        <w:rPr>
          <w:color w:val="FFFFFF" w:themeColor="background1"/>
          <w:sz w:val="2"/>
          <w:szCs w:val="2"/>
        </w:rPr>
        <w:lastRenderedPageBreak/>
        <w:t>J. Additional Thoughts or Comments</w:t>
      </w:r>
      <w:bookmarkEnd w:id="16"/>
    </w:p>
    <w:p w14:paraId="54966E58" w14:textId="78ABCA68" w:rsidR="002D4D28" w:rsidRDefault="002D4D28" w:rsidP="008263B6">
      <w:pPr>
        <w:pStyle w:val="Title"/>
      </w:pPr>
      <w:r w:rsidRPr="002D4D28">
        <w:t>Lorem ipsum dolor sit amet, consectetur adipiscing elit. Mauris ex mauris, varius in dui interdum, tempus tincidunt purus. Mauris rutrum erat ac eros mollis ultrices. Nulla facilisi. Donec scelerisque dictum volutpat. Donec malesuada malesuada justo eu facilisis. In enim felis, pellentesque sed rhoncus non, porta eget dolor. Phasellus imperdiet condimentum justo, in fermentum neque accumsan eget. Donec dapibus quam metus, at convallis turpis ultricies ut. Phasellus sit amet efficitur quam. Phasellus a fringilla nisi. Nunc pulvinar a nisl vitae facilisis. Sed gravida in elit a semper. Integer molestie pulvinar est a molestie. Nunc congue cursus nunc eget auctor. Lorem ipsum dolor sit amet, consectetur adipiscing elit. Aliquam laoreet consectetur mi ut imperdiet.</w:t>
      </w:r>
    </w:p>
    <w:p w14:paraId="71810219" w14:textId="77777777" w:rsidR="008263B6" w:rsidRPr="008263B6" w:rsidRDefault="008263B6" w:rsidP="008263B6"/>
    <w:p w14:paraId="2A13FDF0" w14:textId="77777777" w:rsidR="002D4D28" w:rsidRPr="002D4D28" w:rsidRDefault="002D4D28" w:rsidP="008263B6">
      <w:pPr>
        <w:pStyle w:val="Title"/>
      </w:pPr>
      <w:r w:rsidRPr="002D4D28">
        <w:t>Mauris at ipsum lectus. Integer eu feugiat ipsum. Nullam tincidunt non est sed mattis. Donec libero ante, bibendum a lectus in, dapibus pharetra nisi. Sed dignissim orci sit amet turpis ultrices, vel malesuada leo ullamcorper. Pellentesque eget feugiat turpis, a convallis augue. Pellentesque orci velit, hendrerit nec velit vel, sagittis lacinia turpis. Phasellus quis lorem porta, vulputate quam sed, gravida velit. Orci varius natoque penatibus et magnis dis parturient montes, nascetur ridiculus mus. Nullam bibendum non risus vitae faucibus.</w:t>
      </w:r>
    </w:p>
    <w:p w14:paraId="500F5781" w14:textId="38028ADF" w:rsidR="00C47DAB" w:rsidRPr="00C03E9D" w:rsidRDefault="00C47DAB" w:rsidP="002D4D28"/>
    <w:sectPr w:rsidR="00C47DAB" w:rsidRPr="00C03E9D" w:rsidSect="008878D6">
      <w:headerReference w:type="default" r:id="rId5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16AC6" w14:textId="77777777" w:rsidR="00A166EA" w:rsidRDefault="00A166EA" w:rsidP="00CD12C8">
      <w:r>
        <w:separator/>
      </w:r>
    </w:p>
  </w:endnote>
  <w:endnote w:type="continuationSeparator" w:id="0">
    <w:p w14:paraId="6084151A" w14:textId="77777777" w:rsidR="00A166EA" w:rsidRDefault="00A166EA" w:rsidP="00CD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9C927" w14:textId="31A3307D" w:rsidR="00F0420C" w:rsidRDefault="00765EBA" w:rsidP="007E741E">
    <w:pPr>
      <w:pStyle w:val="Footer"/>
      <w:jc w:val="right"/>
    </w:pPr>
    <w:r>
      <w:rPr>
        <w:noProof/>
        <w:lang w:eastAsia="en-CA"/>
      </w:rPr>
      <w:drawing>
        <wp:anchor distT="180340" distB="0" distL="114300" distR="114300" simplePos="0" relativeHeight="251659264" behindDoc="1" locked="0" layoutInCell="1" allowOverlap="1" wp14:anchorId="27880276" wp14:editId="542D4BFB">
          <wp:simplePos x="0" y="0"/>
          <wp:positionH relativeFrom="column">
            <wp:posOffset>2105660</wp:posOffset>
          </wp:positionH>
          <wp:positionV relativeFrom="page">
            <wp:posOffset>5252720</wp:posOffset>
          </wp:positionV>
          <wp:extent cx="1774190" cy="7845425"/>
          <wp:effectExtent l="0" t="318" r="3493" b="3492"/>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2.pdf"/>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774190" cy="78454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9EB0A" w14:textId="77777777" w:rsidR="008878D6" w:rsidRDefault="008878D6" w:rsidP="007E741E">
    <w:pPr>
      <w:pStyle w:val="Footer"/>
      <w:jc w:val="right"/>
    </w:pPr>
    <w:r>
      <w:rPr>
        <w:noProof/>
        <w:lang w:eastAsia="en-CA"/>
      </w:rPr>
      <w:drawing>
        <wp:anchor distT="180340" distB="0" distL="114300" distR="114300" simplePos="0" relativeHeight="251661312" behindDoc="1" locked="0" layoutInCell="1" allowOverlap="1" wp14:anchorId="654A9F4B" wp14:editId="7ACDF714">
          <wp:simplePos x="0" y="0"/>
          <wp:positionH relativeFrom="column">
            <wp:posOffset>2105660</wp:posOffset>
          </wp:positionH>
          <wp:positionV relativeFrom="page">
            <wp:posOffset>5252720</wp:posOffset>
          </wp:positionV>
          <wp:extent cx="1774190" cy="7845425"/>
          <wp:effectExtent l="0" t="318" r="3493" b="3492"/>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2.pdf"/>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774190" cy="78454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DB76E" w14:textId="77777777" w:rsidR="00A166EA" w:rsidRDefault="00A166EA" w:rsidP="00CD12C8">
      <w:r>
        <w:separator/>
      </w:r>
    </w:p>
  </w:footnote>
  <w:footnote w:type="continuationSeparator" w:id="0">
    <w:p w14:paraId="7AD5798D" w14:textId="77777777" w:rsidR="00A166EA" w:rsidRDefault="00A166EA" w:rsidP="00CD1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8716967"/>
      <w:docPartObj>
        <w:docPartGallery w:val="Page Numbers (Top of Page)"/>
        <w:docPartUnique/>
      </w:docPartObj>
    </w:sdtPr>
    <w:sdtEndPr>
      <w:rPr>
        <w:rStyle w:val="PageNumber"/>
      </w:rPr>
    </w:sdtEndPr>
    <w:sdtContent>
      <w:p w14:paraId="24999479" w14:textId="14BF3DE1" w:rsidR="006C3911" w:rsidRDefault="006C3911" w:rsidP="00922B5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E9F904" w14:textId="77777777" w:rsidR="006C3911" w:rsidRDefault="006C3911" w:rsidP="006C391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8088035"/>
      <w:docPartObj>
        <w:docPartGallery w:val="Page Numbers (Top of Page)"/>
        <w:docPartUnique/>
      </w:docPartObj>
    </w:sdtPr>
    <w:sdtEndPr>
      <w:rPr>
        <w:rStyle w:val="PageNumber"/>
      </w:rPr>
    </w:sdtEndPr>
    <w:sdtContent>
      <w:p w14:paraId="0F714215" w14:textId="419C651D"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20</w:t>
        </w:r>
        <w:r>
          <w:rPr>
            <w:rStyle w:val="PageNumber"/>
          </w:rPr>
          <w:fldChar w:fldCharType="end"/>
        </w:r>
      </w:p>
    </w:sdtContent>
  </w:sdt>
  <w:p w14:paraId="0700D176" w14:textId="3E306644" w:rsidR="00CB555D" w:rsidRDefault="00CB555D" w:rsidP="00CB555D">
    <w:pPr>
      <w:pStyle w:val="Heading1"/>
    </w:pPr>
    <w:r>
      <w:t>E. Systems Supporting Care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1118219"/>
      <w:docPartObj>
        <w:docPartGallery w:val="Page Numbers (Top of Page)"/>
        <w:docPartUnique/>
      </w:docPartObj>
    </w:sdtPr>
    <w:sdtEndPr>
      <w:rPr>
        <w:rStyle w:val="PageNumber"/>
      </w:rPr>
    </w:sdtEndPr>
    <w:sdtContent>
      <w:p w14:paraId="5F4BCAA9" w14:textId="2DD217EF"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22</w:t>
        </w:r>
        <w:r>
          <w:rPr>
            <w:rStyle w:val="PageNumber"/>
          </w:rPr>
          <w:fldChar w:fldCharType="end"/>
        </w:r>
      </w:p>
    </w:sdtContent>
  </w:sdt>
  <w:p w14:paraId="79AA9D64" w14:textId="62AFE11A" w:rsidR="00CB555D" w:rsidRDefault="00CB555D" w:rsidP="00CB555D">
    <w:pPr>
      <w:pStyle w:val="Heading1"/>
    </w:pPr>
    <w:r>
      <w:t>F. Community Involvement and Outreach</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012528"/>
      <w:docPartObj>
        <w:docPartGallery w:val="Page Numbers (Top of Page)"/>
        <w:docPartUnique/>
      </w:docPartObj>
    </w:sdtPr>
    <w:sdtEndPr>
      <w:rPr>
        <w:rStyle w:val="PageNumber"/>
      </w:rPr>
    </w:sdtEndPr>
    <w:sdtContent>
      <w:p w14:paraId="50F2B539" w14:textId="4BA397BD"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27</w:t>
        </w:r>
        <w:r>
          <w:rPr>
            <w:rStyle w:val="PageNumber"/>
          </w:rPr>
          <w:fldChar w:fldCharType="end"/>
        </w:r>
      </w:p>
    </w:sdtContent>
  </w:sdt>
  <w:p w14:paraId="0A1F2793" w14:textId="6DEFF21E" w:rsidR="00CB555D" w:rsidRDefault="00CB555D" w:rsidP="00CB555D">
    <w:pPr>
      <w:pStyle w:val="Heading1"/>
    </w:pPr>
    <w:r>
      <w:t>G. Quality Improvement Processes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13185484"/>
      <w:docPartObj>
        <w:docPartGallery w:val="Page Numbers (Top of Page)"/>
        <w:docPartUnique/>
      </w:docPartObj>
    </w:sdtPr>
    <w:sdtEndPr>
      <w:rPr>
        <w:rStyle w:val="PageNumber"/>
      </w:rPr>
    </w:sdtEndPr>
    <w:sdtContent>
      <w:p w14:paraId="0DC8F109" w14:textId="3551CFB8"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28</w:t>
        </w:r>
        <w:r>
          <w:rPr>
            <w:rStyle w:val="PageNumber"/>
          </w:rPr>
          <w:fldChar w:fldCharType="end"/>
        </w:r>
      </w:p>
    </w:sdtContent>
  </w:sdt>
  <w:p w14:paraId="5084EA2D" w14:textId="77777777" w:rsidR="00CB555D" w:rsidRDefault="00CB555D" w:rsidP="00CB555D">
    <w:pPr>
      <w:pStyle w:val="Heading1"/>
    </w:pPr>
    <w:r>
      <w:t xml:space="preserve">H. </w:t>
    </w:r>
    <w:r w:rsidRPr="00C42351">
      <w:t>Other Areas of Diabetes Care</w:t>
    </w:r>
    <w:r>
      <w:t xml:space="preserve"> </w:t>
    </w:r>
    <w:r w:rsidRPr="00C42351">
      <w:t xml:space="preserve">Identified </w:t>
    </w:r>
    <w:r>
      <w:t xml:space="preserve">       </w:t>
    </w:r>
  </w:p>
  <w:p w14:paraId="70D3B039" w14:textId="2456458E" w:rsidR="00CB555D" w:rsidRDefault="00CB555D" w:rsidP="00CB555D">
    <w:pPr>
      <w:pStyle w:val="Heading1"/>
    </w:pPr>
    <w:r>
      <w:t xml:space="preserve">     </w:t>
    </w:r>
    <w:r w:rsidRPr="00C42351">
      <w:t>as Important for Improvemen</w:t>
    </w:r>
    <w:r>
      <w:t>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0968696"/>
      <w:docPartObj>
        <w:docPartGallery w:val="Page Numbers (Top of Page)"/>
        <w:docPartUnique/>
      </w:docPartObj>
    </w:sdtPr>
    <w:sdtEndPr>
      <w:rPr>
        <w:rStyle w:val="PageNumber"/>
      </w:rPr>
    </w:sdtEndPr>
    <w:sdtContent>
      <w:p w14:paraId="7B9E23BC" w14:textId="1076F67A"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29</w:t>
        </w:r>
        <w:r>
          <w:rPr>
            <w:rStyle w:val="PageNumber"/>
          </w:rPr>
          <w:fldChar w:fldCharType="end"/>
        </w:r>
      </w:p>
    </w:sdtContent>
  </w:sdt>
  <w:p w14:paraId="01BA35F5" w14:textId="72827BF9" w:rsidR="00CB555D" w:rsidRDefault="00CB555D" w:rsidP="00CB555D">
    <w:pPr>
      <w:pStyle w:val="Heading1"/>
    </w:pPr>
    <w:r>
      <w:t>I. Focus Our Efforts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3847562"/>
      <w:docPartObj>
        <w:docPartGallery w:val="Page Numbers (Top of Page)"/>
        <w:docPartUnique/>
      </w:docPartObj>
    </w:sdtPr>
    <w:sdtEndPr>
      <w:rPr>
        <w:rStyle w:val="PageNumber"/>
      </w:rPr>
    </w:sdtEndPr>
    <w:sdtContent>
      <w:p w14:paraId="3FCE5D48" w14:textId="7DA8DB00"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30</w:t>
        </w:r>
        <w:r>
          <w:rPr>
            <w:rStyle w:val="PageNumber"/>
          </w:rPr>
          <w:fldChar w:fldCharType="end"/>
        </w:r>
      </w:p>
    </w:sdtContent>
  </w:sdt>
  <w:p w14:paraId="6ADD6846" w14:textId="6D79DAE1" w:rsidR="00CB555D" w:rsidRDefault="00CB555D" w:rsidP="00CB555D">
    <w:pPr>
      <w:pStyle w:val="Heading1"/>
    </w:pPr>
    <w:r>
      <w:t xml:space="preserve">J. </w:t>
    </w:r>
    <w:r w:rsidRPr="003352A0">
      <w:t>Additional Thoughts or Comments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422B" w14:textId="4AF9B4C2" w:rsidR="006C3911" w:rsidRDefault="006C3911" w:rsidP="006C391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242904"/>
      <w:docPartObj>
        <w:docPartGallery w:val="Page Numbers (Top of Page)"/>
        <w:docPartUnique/>
      </w:docPartObj>
    </w:sdtPr>
    <w:sdtEndPr>
      <w:rPr>
        <w:rStyle w:val="PageNumber"/>
      </w:rPr>
    </w:sdtEndPr>
    <w:sdtContent>
      <w:p w14:paraId="496F4568" w14:textId="5684B9B3" w:rsidR="006D0848" w:rsidRDefault="006D0848" w:rsidP="00AF62E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5</w:t>
        </w:r>
        <w:r>
          <w:rPr>
            <w:rStyle w:val="PageNumber"/>
          </w:rPr>
          <w:fldChar w:fldCharType="end"/>
        </w:r>
      </w:p>
    </w:sdtContent>
  </w:sdt>
  <w:p w14:paraId="3530C408" w14:textId="434B0F9F" w:rsidR="006D0848" w:rsidRDefault="006D0848" w:rsidP="006D0848">
    <w:pPr>
      <w:pStyle w:val="Heading1"/>
      <w:ind w:right="360"/>
    </w:pPr>
    <w:r>
      <w:t xml:space="preserve">B. Teamwork and Continuity of Care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86953144"/>
      <w:docPartObj>
        <w:docPartGallery w:val="Page Numbers (Top of Page)"/>
        <w:docPartUnique/>
      </w:docPartObj>
    </w:sdtPr>
    <w:sdtEndPr>
      <w:rPr>
        <w:rStyle w:val="PageNumber"/>
      </w:rPr>
    </w:sdtEndPr>
    <w:sdtContent>
      <w:p w14:paraId="0CA2B5A0" w14:textId="661258C6" w:rsidR="00922B53" w:rsidRDefault="00922B53"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1</w:t>
        </w:r>
        <w:r>
          <w:rPr>
            <w:rStyle w:val="PageNumber"/>
          </w:rPr>
          <w:fldChar w:fldCharType="end"/>
        </w:r>
      </w:p>
    </w:sdtContent>
  </w:sdt>
  <w:p w14:paraId="74BDCC28" w14:textId="384A935E" w:rsidR="00922B53" w:rsidRDefault="00922B53" w:rsidP="00D35DB2">
    <w:pPr>
      <w:pStyle w:val="Heading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32334801"/>
      <w:docPartObj>
        <w:docPartGallery w:val="Page Numbers (Top of Page)"/>
        <w:docPartUnique/>
      </w:docPartObj>
    </w:sdtPr>
    <w:sdtEndPr>
      <w:rPr>
        <w:rStyle w:val="PageNumber"/>
      </w:rPr>
    </w:sdtEndPr>
    <w:sdtContent>
      <w:p w14:paraId="6F2F8B0E" w14:textId="51EF1962" w:rsidR="006D0848" w:rsidRDefault="006D0848"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2</w:t>
        </w:r>
        <w:r>
          <w:rPr>
            <w:rStyle w:val="PageNumber"/>
          </w:rPr>
          <w:fldChar w:fldCharType="end"/>
        </w:r>
      </w:p>
    </w:sdtContent>
  </w:sdt>
  <w:p w14:paraId="44604D1E" w14:textId="12AACD1A" w:rsidR="006D0848" w:rsidRDefault="006D0848" w:rsidP="0024372A">
    <w:pPr>
      <w:pStyle w:val="Heading1"/>
    </w:pPr>
    <w:r>
      <w:t xml:space="preserve">A. Delivery of Care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80312738"/>
      <w:docPartObj>
        <w:docPartGallery w:val="Page Numbers (Top of Page)"/>
        <w:docPartUnique/>
      </w:docPartObj>
    </w:sdtPr>
    <w:sdtEndPr>
      <w:rPr>
        <w:rStyle w:val="PageNumber"/>
      </w:rPr>
    </w:sdtEndPr>
    <w:sdtContent>
      <w:p w14:paraId="7082EA40" w14:textId="3DCF86C1" w:rsidR="006D0848" w:rsidRDefault="006D0848"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9</w:t>
        </w:r>
        <w:r>
          <w:rPr>
            <w:rStyle w:val="PageNumber"/>
          </w:rPr>
          <w:fldChar w:fldCharType="end"/>
        </w:r>
      </w:p>
    </w:sdtContent>
  </w:sdt>
  <w:p w14:paraId="5C4F36AB" w14:textId="11119DD1" w:rsidR="006D0848" w:rsidRDefault="006D0848" w:rsidP="006D0848">
    <w:pPr>
      <w:pStyle w:val="Heading1"/>
      <w:ind w:right="360"/>
    </w:pPr>
    <w:r>
      <w:t xml:space="preserve">B. Teamwork and Continuity of Care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37347222"/>
      <w:docPartObj>
        <w:docPartGallery w:val="Page Numbers (Top of Page)"/>
        <w:docPartUnique/>
      </w:docPartObj>
    </w:sdtPr>
    <w:sdtEndPr>
      <w:rPr>
        <w:rStyle w:val="PageNumber"/>
      </w:rPr>
    </w:sdtEndPr>
    <w:sdtContent>
      <w:p w14:paraId="64C546CF" w14:textId="4C31C023" w:rsidR="005167EA" w:rsidRDefault="005167EA"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14</w:t>
        </w:r>
        <w:r>
          <w:rPr>
            <w:rStyle w:val="PageNumber"/>
          </w:rPr>
          <w:fldChar w:fldCharType="end"/>
        </w:r>
      </w:p>
    </w:sdtContent>
  </w:sdt>
  <w:p w14:paraId="7F3A6E9A" w14:textId="1850EBAA" w:rsidR="005167EA" w:rsidRDefault="005167EA" w:rsidP="00CB555D">
    <w:pPr>
      <w:pStyle w:val="Heading1"/>
    </w:pPr>
    <w:r>
      <w:t>C. Resources to Support Diabetes Care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9480958"/>
      <w:docPartObj>
        <w:docPartGallery w:val="Page Numbers (Top of Page)"/>
        <w:docPartUnique/>
      </w:docPartObj>
    </w:sdtPr>
    <w:sdtEndPr>
      <w:rPr>
        <w:rStyle w:val="PageNumber"/>
      </w:rPr>
    </w:sdtEndPr>
    <w:sdtContent>
      <w:p w14:paraId="2EE7FF58" w14:textId="20A48FC7" w:rsidR="00CB555D" w:rsidRDefault="00CB555D" w:rsidP="002F34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437B">
          <w:rPr>
            <w:rStyle w:val="PageNumber"/>
            <w:noProof/>
          </w:rPr>
          <w:t>17</w:t>
        </w:r>
        <w:r>
          <w:rPr>
            <w:rStyle w:val="PageNumber"/>
          </w:rPr>
          <w:fldChar w:fldCharType="end"/>
        </w:r>
      </w:p>
    </w:sdtContent>
  </w:sdt>
  <w:p w14:paraId="153B9B81" w14:textId="7D016E0B" w:rsidR="00CB555D" w:rsidRDefault="00CB555D" w:rsidP="00CB555D">
    <w:pPr>
      <w:pStyle w:val="Heading1"/>
    </w:pPr>
    <w:r>
      <w:t>D. Training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61711693"/>
      <w:docPartObj>
        <w:docPartGallery w:val="Page Numbers (Top of Page)"/>
        <w:docPartUnique/>
      </w:docPartObj>
    </w:sdtPr>
    <w:sdtEndPr>
      <w:rPr>
        <w:rStyle w:val="PageNumber"/>
      </w:rPr>
    </w:sdtEndPr>
    <w:sdtContent>
      <w:p w14:paraId="4102648A" w14:textId="77777777" w:rsidR="00CB555D" w:rsidRDefault="00CB555D" w:rsidP="00AF62E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3D7D049" w14:textId="77777777" w:rsidR="00CB555D" w:rsidRDefault="00CB555D" w:rsidP="006D0848">
    <w:pPr>
      <w:pStyle w:val="Heading1"/>
      <w:ind w:right="360"/>
    </w:pPr>
    <w:r>
      <w:t xml:space="preserve">B. Teamwork and Continuity of Care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1188"/>
    <w:multiLevelType w:val="hybridMultilevel"/>
    <w:tmpl w:val="36EE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C325B"/>
    <w:multiLevelType w:val="hybridMultilevel"/>
    <w:tmpl w:val="21645E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19A0"/>
    <w:multiLevelType w:val="hybridMultilevel"/>
    <w:tmpl w:val="63EE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B48F9"/>
    <w:multiLevelType w:val="hybridMultilevel"/>
    <w:tmpl w:val="2D9AC7FA"/>
    <w:lvl w:ilvl="0" w:tplc="4238C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348A0"/>
    <w:multiLevelType w:val="hybridMultilevel"/>
    <w:tmpl w:val="2496D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62760"/>
    <w:multiLevelType w:val="hybridMultilevel"/>
    <w:tmpl w:val="8B2803A0"/>
    <w:lvl w:ilvl="0" w:tplc="09149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2179E"/>
    <w:multiLevelType w:val="hybridMultilevel"/>
    <w:tmpl w:val="656E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87E34"/>
    <w:multiLevelType w:val="hybridMultilevel"/>
    <w:tmpl w:val="7FA68C96"/>
    <w:lvl w:ilvl="0" w:tplc="D200098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1416B"/>
    <w:multiLevelType w:val="hybridMultilevel"/>
    <w:tmpl w:val="B7220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74D04"/>
    <w:multiLevelType w:val="hybridMultilevel"/>
    <w:tmpl w:val="CFFC91A8"/>
    <w:lvl w:ilvl="0" w:tplc="BFA0D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E1476"/>
    <w:multiLevelType w:val="hybridMultilevel"/>
    <w:tmpl w:val="D2604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8247B4"/>
    <w:multiLevelType w:val="hybridMultilevel"/>
    <w:tmpl w:val="1A88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62915"/>
    <w:multiLevelType w:val="hybridMultilevel"/>
    <w:tmpl w:val="71C0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5E73F9"/>
    <w:multiLevelType w:val="hybridMultilevel"/>
    <w:tmpl w:val="AF3E7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6934CB"/>
    <w:multiLevelType w:val="hybridMultilevel"/>
    <w:tmpl w:val="2ABA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3A4968"/>
    <w:multiLevelType w:val="hybridMultilevel"/>
    <w:tmpl w:val="49C0C850"/>
    <w:lvl w:ilvl="0" w:tplc="B1D61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96F0D"/>
    <w:multiLevelType w:val="hybridMultilevel"/>
    <w:tmpl w:val="E1C49960"/>
    <w:lvl w:ilvl="0" w:tplc="C40A5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B27215"/>
    <w:multiLevelType w:val="hybridMultilevel"/>
    <w:tmpl w:val="ACEA14FE"/>
    <w:lvl w:ilvl="0" w:tplc="10090015">
      <w:start w:val="1"/>
      <w:numFmt w:val="upperLetter"/>
      <w:lvlText w:val="%1."/>
      <w:lvlJc w:val="left"/>
      <w:pPr>
        <w:tabs>
          <w:tab w:val="num" w:pos="720"/>
        </w:tabs>
        <w:ind w:left="720" w:hanging="360"/>
      </w:pPr>
      <w:rPr>
        <w:rFonts w:hint="default"/>
      </w:rPr>
    </w:lvl>
    <w:lvl w:ilvl="1" w:tplc="8ED875EA" w:tentative="1">
      <w:start w:val="1"/>
      <w:numFmt w:val="bullet"/>
      <w:lvlText w:val="•"/>
      <w:lvlJc w:val="left"/>
      <w:pPr>
        <w:tabs>
          <w:tab w:val="num" w:pos="1440"/>
        </w:tabs>
        <w:ind w:left="1440" w:hanging="360"/>
      </w:pPr>
      <w:rPr>
        <w:rFonts w:ascii="Arial" w:hAnsi="Arial" w:hint="default"/>
      </w:rPr>
    </w:lvl>
    <w:lvl w:ilvl="2" w:tplc="23AE4796" w:tentative="1">
      <w:start w:val="1"/>
      <w:numFmt w:val="bullet"/>
      <w:lvlText w:val="•"/>
      <w:lvlJc w:val="left"/>
      <w:pPr>
        <w:tabs>
          <w:tab w:val="num" w:pos="2160"/>
        </w:tabs>
        <w:ind w:left="2160" w:hanging="360"/>
      </w:pPr>
      <w:rPr>
        <w:rFonts w:ascii="Arial" w:hAnsi="Arial" w:hint="default"/>
      </w:rPr>
    </w:lvl>
    <w:lvl w:ilvl="3" w:tplc="AB08CE3A" w:tentative="1">
      <w:start w:val="1"/>
      <w:numFmt w:val="bullet"/>
      <w:lvlText w:val="•"/>
      <w:lvlJc w:val="left"/>
      <w:pPr>
        <w:tabs>
          <w:tab w:val="num" w:pos="2880"/>
        </w:tabs>
        <w:ind w:left="2880" w:hanging="360"/>
      </w:pPr>
      <w:rPr>
        <w:rFonts w:ascii="Arial" w:hAnsi="Arial" w:hint="default"/>
      </w:rPr>
    </w:lvl>
    <w:lvl w:ilvl="4" w:tplc="3348DA7C" w:tentative="1">
      <w:start w:val="1"/>
      <w:numFmt w:val="bullet"/>
      <w:lvlText w:val="•"/>
      <w:lvlJc w:val="left"/>
      <w:pPr>
        <w:tabs>
          <w:tab w:val="num" w:pos="3600"/>
        </w:tabs>
        <w:ind w:left="3600" w:hanging="360"/>
      </w:pPr>
      <w:rPr>
        <w:rFonts w:ascii="Arial" w:hAnsi="Arial" w:hint="default"/>
      </w:rPr>
    </w:lvl>
    <w:lvl w:ilvl="5" w:tplc="7B388C78" w:tentative="1">
      <w:start w:val="1"/>
      <w:numFmt w:val="bullet"/>
      <w:lvlText w:val="•"/>
      <w:lvlJc w:val="left"/>
      <w:pPr>
        <w:tabs>
          <w:tab w:val="num" w:pos="4320"/>
        </w:tabs>
        <w:ind w:left="4320" w:hanging="360"/>
      </w:pPr>
      <w:rPr>
        <w:rFonts w:ascii="Arial" w:hAnsi="Arial" w:hint="default"/>
      </w:rPr>
    </w:lvl>
    <w:lvl w:ilvl="6" w:tplc="58087DEA" w:tentative="1">
      <w:start w:val="1"/>
      <w:numFmt w:val="bullet"/>
      <w:lvlText w:val="•"/>
      <w:lvlJc w:val="left"/>
      <w:pPr>
        <w:tabs>
          <w:tab w:val="num" w:pos="5040"/>
        </w:tabs>
        <w:ind w:left="5040" w:hanging="360"/>
      </w:pPr>
      <w:rPr>
        <w:rFonts w:ascii="Arial" w:hAnsi="Arial" w:hint="default"/>
      </w:rPr>
    </w:lvl>
    <w:lvl w:ilvl="7" w:tplc="D5DCE1F0" w:tentative="1">
      <w:start w:val="1"/>
      <w:numFmt w:val="bullet"/>
      <w:lvlText w:val="•"/>
      <w:lvlJc w:val="left"/>
      <w:pPr>
        <w:tabs>
          <w:tab w:val="num" w:pos="5760"/>
        </w:tabs>
        <w:ind w:left="5760" w:hanging="360"/>
      </w:pPr>
      <w:rPr>
        <w:rFonts w:ascii="Arial" w:hAnsi="Arial" w:hint="default"/>
      </w:rPr>
    </w:lvl>
    <w:lvl w:ilvl="8" w:tplc="793A0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C1109E"/>
    <w:multiLevelType w:val="hybridMultilevel"/>
    <w:tmpl w:val="A1CA59AE"/>
    <w:lvl w:ilvl="0" w:tplc="FB92C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5"/>
  </w:num>
  <w:num w:numId="4">
    <w:abstractNumId w:val="18"/>
  </w:num>
  <w:num w:numId="5">
    <w:abstractNumId w:val="15"/>
  </w:num>
  <w:num w:numId="6">
    <w:abstractNumId w:val="3"/>
  </w:num>
  <w:num w:numId="7">
    <w:abstractNumId w:val="16"/>
  </w:num>
  <w:num w:numId="8">
    <w:abstractNumId w:val="12"/>
  </w:num>
  <w:num w:numId="9">
    <w:abstractNumId w:val="11"/>
  </w:num>
  <w:num w:numId="10">
    <w:abstractNumId w:val="14"/>
  </w:num>
  <w:num w:numId="11">
    <w:abstractNumId w:val="2"/>
  </w:num>
  <w:num w:numId="12">
    <w:abstractNumId w:val="7"/>
  </w:num>
  <w:num w:numId="13">
    <w:abstractNumId w:val="8"/>
  </w:num>
  <w:num w:numId="14">
    <w:abstractNumId w:val="1"/>
  </w:num>
  <w:num w:numId="15">
    <w:abstractNumId w:val="17"/>
  </w:num>
  <w:num w:numId="16">
    <w:abstractNumId w:val="6"/>
  </w:num>
  <w:num w:numId="17">
    <w:abstractNumId w:val="10"/>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79"/>
    <w:rsid w:val="000034E9"/>
    <w:rsid w:val="000145E5"/>
    <w:rsid w:val="00026E76"/>
    <w:rsid w:val="000275A9"/>
    <w:rsid w:val="00051248"/>
    <w:rsid w:val="0007679B"/>
    <w:rsid w:val="000941AF"/>
    <w:rsid w:val="00096DAD"/>
    <w:rsid w:val="000A0426"/>
    <w:rsid w:val="000A1531"/>
    <w:rsid w:val="000B05B6"/>
    <w:rsid w:val="000D2E3D"/>
    <w:rsid w:val="000F6C6B"/>
    <w:rsid w:val="0011202F"/>
    <w:rsid w:val="00136498"/>
    <w:rsid w:val="00166E02"/>
    <w:rsid w:val="00171802"/>
    <w:rsid w:val="001A051C"/>
    <w:rsid w:val="001C0F7A"/>
    <w:rsid w:val="001D288A"/>
    <w:rsid w:val="0024372A"/>
    <w:rsid w:val="002543FF"/>
    <w:rsid w:val="0027437B"/>
    <w:rsid w:val="002764AF"/>
    <w:rsid w:val="00281D91"/>
    <w:rsid w:val="002832AB"/>
    <w:rsid w:val="002963B6"/>
    <w:rsid w:val="002A6D44"/>
    <w:rsid w:val="002B3ED2"/>
    <w:rsid w:val="002C25C3"/>
    <w:rsid w:val="002D3CB5"/>
    <w:rsid w:val="002D4D28"/>
    <w:rsid w:val="002E001E"/>
    <w:rsid w:val="002E0E9D"/>
    <w:rsid w:val="00303712"/>
    <w:rsid w:val="00316751"/>
    <w:rsid w:val="003352A0"/>
    <w:rsid w:val="003365C9"/>
    <w:rsid w:val="00355231"/>
    <w:rsid w:val="00377F69"/>
    <w:rsid w:val="003C7172"/>
    <w:rsid w:val="003D3DDC"/>
    <w:rsid w:val="00430A31"/>
    <w:rsid w:val="004405FF"/>
    <w:rsid w:val="0048011F"/>
    <w:rsid w:val="004A7C4E"/>
    <w:rsid w:val="004B3F26"/>
    <w:rsid w:val="004B6167"/>
    <w:rsid w:val="0050567A"/>
    <w:rsid w:val="005167EA"/>
    <w:rsid w:val="00537503"/>
    <w:rsid w:val="00560767"/>
    <w:rsid w:val="00561482"/>
    <w:rsid w:val="0058651E"/>
    <w:rsid w:val="005909A2"/>
    <w:rsid w:val="005A5B52"/>
    <w:rsid w:val="005E48A3"/>
    <w:rsid w:val="005F20A2"/>
    <w:rsid w:val="0060192F"/>
    <w:rsid w:val="0063535E"/>
    <w:rsid w:val="00671BF9"/>
    <w:rsid w:val="0068636A"/>
    <w:rsid w:val="00691028"/>
    <w:rsid w:val="00695EE5"/>
    <w:rsid w:val="006B2DC6"/>
    <w:rsid w:val="006C3911"/>
    <w:rsid w:val="006D0848"/>
    <w:rsid w:val="006D61E1"/>
    <w:rsid w:val="006D79FE"/>
    <w:rsid w:val="006E72FA"/>
    <w:rsid w:val="00726414"/>
    <w:rsid w:val="00730A17"/>
    <w:rsid w:val="00742206"/>
    <w:rsid w:val="007437EE"/>
    <w:rsid w:val="0075189B"/>
    <w:rsid w:val="007628EF"/>
    <w:rsid w:val="00765EBA"/>
    <w:rsid w:val="00771B21"/>
    <w:rsid w:val="007E741E"/>
    <w:rsid w:val="008263B6"/>
    <w:rsid w:val="00831EBD"/>
    <w:rsid w:val="008813BC"/>
    <w:rsid w:val="00883600"/>
    <w:rsid w:val="008878D6"/>
    <w:rsid w:val="00893BCE"/>
    <w:rsid w:val="008940C4"/>
    <w:rsid w:val="008A38EF"/>
    <w:rsid w:val="008C60A6"/>
    <w:rsid w:val="008C7B57"/>
    <w:rsid w:val="008D174A"/>
    <w:rsid w:val="008D25AC"/>
    <w:rsid w:val="008F4549"/>
    <w:rsid w:val="00922B53"/>
    <w:rsid w:val="00946F15"/>
    <w:rsid w:val="00950CBA"/>
    <w:rsid w:val="00966A97"/>
    <w:rsid w:val="00975EE0"/>
    <w:rsid w:val="00980858"/>
    <w:rsid w:val="009A7837"/>
    <w:rsid w:val="009B76AD"/>
    <w:rsid w:val="009C1606"/>
    <w:rsid w:val="009C43D8"/>
    <w:rsid w:val="009E15DC"/>
    <w:rsid w:val="00A166EA"/>
    <w:rsid w:val="00A7376F"/>
    <w:rsid w:val="00A73C72"/>
    <w:rsid w:val="00A75068"/>
    <w:rsid w:val="00A87B3A"/>
    <w:rsid w:val="00A918C2"/>
    <w:rsid w:val="00AD2366"/>
    <w:rsid w:val="00AE2A3B"/>
    <w:rsid w:val="00AF6764"/>
    <w:rsid w:val="00B0407B"/>
    <w:rsid w:val="00B178A4"/>
    <w:rsid w:val="00B91694"/>
    <w:rsid w:val="00BA6E6D"/>
    <w:rsid w:val="00BC4071"/>
    <w:rsid w:val="00BC613F"/>
    <w:rsid w:val="00BE239A"/>
    <w:rsid w:val="00BE7172"/>
    <w:rsid w:val="00BF1171"/>
    <w:rsid w:val="00C03E9D"/>
    <w:rsid w:val="00C13545"/>
    <w:rsid w:val="00C21673"/>
    <w:rsid w:val="00C27B10"/>
    <w:rsid w:val="00C42351"/>
    <w:rsid w:val="00C4607E"/>
    <w:rsid w:val="00C47DAB"/>
    <w:rsid w:val="00C50E99"/>
    <w:rsid w:val="00CA2D07"/>
    <w:rsid w:val="00CA7A0D"/>
    <w:rsid w:val="00CB555D"/>
    <w:rsid w:val="00CC066C"/>
    <w:rsid w:val="00CC54A0"/>
    <w:rsid w:val="00CC555E"/>
    <w:rsid w:val="00CD12C8"/>
    <w:rsid w:val="00CE7886"/>
    <w:rsid w:val="00D1145F"/>
    <w:rsid w:val="00D244A2"/>
    <w:rsid w:val="00D250B8"/>
    <w:rsid w:val="00D35DB2"/>
    <w:rsid w:val="00DA3320"/>
    <w:rsid w:val="00DA5247"/>
    <w:rsid w:val="00DB17BF"/>
    <w:rsid w:val="00DB1F50"/>
    <w:rsid w:val="00DE339B"/>
    <w:rsid w:val="00DF502D"/>
    <w:rsid w:val="00DF7B69"/>
    <w:rsid w:val="00E001DE"/>
    <w:rsid w:val="00E15D14"/>
    <w:rsid w:val="00E20107"/>
    <w:rsid w:val="00E55E09"/>
    <w:rsid w:val="00E62F21"/>
    <w:rsid w:val="00E72197"/>
    <w:rsid w:val="00E7387F"/>
    <w:rsid w:val="00E8552E"/>
    <w:rsid w:val="00E86E32"/>
    <w:rsid w:val="00E9656A"/>
    <w:rsid w:val="00EB4A1D"/>
    <w:rsid w:val="00EC6758"/>
    <w:rsid w:val="00EF1390"/>
    <w:rsid w:val="00EF249A"/>
    <w:rsid w:val="00EF4911"/>
    <w:rsid w:val="00F0420C"/>
    <w:rsid w:val="00F050E5"/>
    <w:rsid w:val="00F22FD7"/>
    <w:rsid w:val="00F30AC0"/>
    <w:rsid w:val="00F36B79"/>
    <w:rsid w:val="00FA2913"/>
    <w:rsid w:val="00FB1D70"/>
    <w:rsid w:val="00FB612C"/>
    <w:rsid w:val="00FD4650"/>
    <w:rsid w:val="00FF798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2C624"/>
  <w15:chartTrackingRefBased/>
  <w15:docId w15:val="{2BC02615-1D8D-4394-ADE9-6D2E3B9C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Titles"/>
    <w:basedOn w:val="Normal"/>
    <w:next w:val="Normal"/>
    <w:link w:val="Heading1Char"/>
    <w:uiPriority w:val="9"/>
    <w:qFormat/>
    <w:rsid w:val="00922B53"/>
    <w:pPr>
      <w:spacing w:line="276" w:lineRule="auto"/>
      <w:outlineLvl w:val="0"/>
    </w:pPr>
    <w:rPr>
      <w:rFonts w:ascii="Montserrat" w:hAnsi="Montserrat"/>
      <w:b/>
      <w:bCs/>
      <w:color w:val="506E4F"/>
      <w:sz w:val="40"/>
      <w:szCs w:val="40"/>
      <w14:textOutline w14:w="9525" w14:cap="rnd" w14:cmpd="sng" w14:algn="ctr">
        <w14:noFill/>
        <w14:prstDash w14:val="solid"/>
        <w14:bevel/>
      </w14:textOutline>
    </w:rPr>
  </w:style>
  <w:style w:type="paragraph" w:styleId="Heading2">
    <w:name w:val="heading 2"/>
    <w:aliases w:val="Sub Titles"/>
    <w:basedOn w:val="Normal"/>
    <w:next w:val="Normal"/>
    <w:link w:val="Heading2Char"/>
    <w:uiPriority w:val="9"/>
    <w:unhideWhenUsed/>
    <w:qFormat/>
    <w:rsid w:val="00F30AC0"/>
    <w:pPr>
      <w:spacing w:line="276" w:lineRule="auto"/>
      <w:outlineLvl w:val="1"/>
    </w:pPr>
    <w:rPr>
      <w:rFonts w:ascii="Montserrat" w:hAnsi="Montserrat"/>
      <w:b/>
      <w:bCs/>
      <w:color w:val="5B2C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2C8"/>
    <w:pPr>
      <w:tabs>
        <w:tab w:val="center" w:pos="4680"/>
        <w:tab w:val="right" w:pos="9360"/>
      </w:tabs>
    </w:pPr>
  </w:style>
  <w:style w:type="character" w:customStyle="1" w:styleId="HeaderChar">
    <w:name w:val="Header Char"/>
    <w:basedOn w:val="DefaultParagraphFont"/>
    <w:link w:val="Header"/>
    <w:uiPriority w:val="99"/>
    <w:rsid w:val="00CD12C8"/>
  </w:style>
  <w:style w:type="paragraph" w:styleId="Footer">
    <w:name w:val="footer"/>
    <w:basedOn w:val="Normal"/>
    <w:link w:val="FooterChar"/>
    <w:uiPriority w:val="99"/>
    <w:unhideWhenUsed/>
    <w:rsid w:val="00CD12C8"/>
    <w:pPr>
      <w:tabs>
        <w:tab w:val="center" w:pos="4680"/>
        <w:tab w:val="right" w:pos="9360"/>
      </w:tabs>
    </w:pPr>
  </w:style>
  <w:style w:type="character" w:customStyle="1" w:styleId="FooterChar">
    <w:name w:val="Footer Char"/>
    <w:basedOn w:val="DefaultParagraphFont"/>
    <w:link w:val="Footer"/>
    <w:uiPriority w:val="99"/>
    <w:rsid w:val="00CD12C8"/>
  </w:style>
  <w:style w:type="character" w:customStyle="1" w:styleId="Heading1Char">
    <w:name w:val="Heading 1 Char"/>
    <w:aliases w:val="Titles Char"/>
    <w:basedOn w:val="DefaultParagraphFont"/>
    <w:link w:val="Heading1"/>
    <w:uiPriority w:val="9"/>
    <w:rsid w:val="00922B53"/>
    <w:rPr>
      <w:rFonts w:ascii="Montserrat" w:hAnsi="Montserrat"/>
      <w:b/>
      <w:bCs/>
      <w:color w:val="506E4F"/>
      <w:sz w:val="40"/>
      <w:szCs w:val="40"/>
      <w14:textOutline w14:w="9525" w14:cap="rnd" w14:cmpd="sng" w14:algn="ctr">
        <w14:noFill/>
        <w14:prstDash w14:val="solid"/>
        <w14:bevel/>
      </w14:textOutline>
    </w:rPr>
  </w:style>
  <w:style w:type="character" w:customStyle="1" w:styleId="Heading2Char">
    <w:name w:val="Heading 2 Char"/>
    <w:aliases w:val="Sub Titles Char"/>
    <w:basedOn w:val="DefaultParagraphFont"/>
    <w:link w:val="Heading2"/>
    <w:uiPriority w:val="9"/>
    <w:rsid w:val="00F30AC0"/>
    <w:rPr>
      <w:rFonts w:ascii="Montserrat" w:hAnsi="Montserrat"/>
      <w:b/>
      <w:bCs/>
      <w:color w:val="5B2C3C"/>
    </w:rPr>
  </w:style>
  <w:style w:type="paragraph" w:styleId="Title">
    <w:name w:val="Title"/>
    <w:aliases w:val="Body text"/>
    <w:basedOn w:val="Normal"/>
    <w:next w:val="Normal"/>
    <w:link w:val="TitleChar"/>
    <w:uiPriority w:val="10"/>
    <w:qFormat/>
    <w:rsid w:val="004B6167"/>
    <w:rPr>
      <w:rFonts w:ascii="Trebuchet MS" w:hAnsi="Trebuchet MS"/>
      <w:sz w:val="20"/>
      <w:szCs w:val="20"/>
    </w:rPr>
  </w:style>
  <w:style w:type="character" w:customStyle="1" w:styleId="TitleChar">
    <w:name w:val="Title Char"/>
    <w:aliases w:val="Body text Char"/>
    <w:basedOn w:val="DefaultParagraphFont"/>
    <w:link w:val="Title"/>
    <w:uiPriority w:val="10"/>
    <w:rsid w:val="004B6167"/>
    <w:rPr>
      <w:rFonts w:ascii="Trebuchet MS" w:hAnsi="Trebuchet MS"/>
      <w:sz w:val="20"/>
      <w:szCs w:val="20"/>
    </w:rPr>
  </w:style>
  <w:style w:type="paragraph" w:styleId="Revision">
    <w:name w:val="Revision"/>
    <w:hidden/>
    <w:uiPriority w:val="99"/>
    <w:semiHidden/>
    <w:rsid w:val="00C03E9D"/>
  </w:style>
  <w:style w:type="paragraph" w:styleId="NoSpacing">
    <w:name w:val="No Spacing"/>
    <w:link w:val="NoSpacingChar"/>
    <w:uiPriority w:val="1"/>
    <w:qFormat/>
    <w:rsid w:val="00CE7886"/>
    <w:rPr>
      <w:rFonts w:eastAsiaTheme="minorEastAsia"/>
      <w:sz w:val="22"/>
      <w:szCs w:val="22"/>
      <w:lang w:val="en-US" w:eastAsia="zh-CN"/>
    </w:rPr>
  </w:style>
  <w:style w:type="character" w:customStyle="1" w:styleId="NoSpacingChar">
    <w:name w:val="No Spacing Char"/>
    <w:basedOn w:val="DefaultParagraphFont"/>
    <w:link w:val="NoSpacing"/>
    <w:uiPriority w:val="1"/>
    <w:rsid w:val="00CE7886"/>
    <w:rPr>
      <w:rFonts w:eastAsiaTheme="minorEastAsia"/>
      <w:sz w:val="22"/>
      <w:szCs w:val="22"/>
      <w:lang w:val="en-US" w:eastAsia="zh-CN"/>
    </w:rPr>
  </w:style>
  <w:style w:type="paragraph" w:styleId="ListParagraph">
    <w:name w:val="List Paragraph"/>
    <w:basedOn w:val="Normal"/>
    <w:uiPriority w:val="34"/>
    <w:qFormat/>
    <w:rsid w:val="00695EE5"/>
    <w:pPr>
      <w:ind w:left="720"/>
      <w:contextualSpacing/>
    </w:pPr>
  </w:style>
  <w:style w:type="paragraph" w:styleId="Subtitle">
    <w:name w:val="Subtitle"/>
    <w:basedOn w:val="Heading2"/>
    <w:next w:val="Normal"/>
    <w:link w:val="SubtitleChar"/>
    <w:uiPriority w:val="11"/>
    <w:qFormat/>
    <w:rsid w:val="009A7837"/>
  </w:style>
  <w:style w:type="character" w:customStyle="1" w:styleId="SubtitleChar">
    <w:name w:val="Subtitle Char"/>
    <w:basedOn w:val="DefaultParagraphFont"/>
    <w:link w:val="Subtitle"/>
    <w:uiPriority w:val="11"/>
    <w:rsid w:val="009A7837"/>
    <w:rPr>
      <w:rFonts w:ascii="Montserrat" w:hAnsi="Montserrat"/>
      <w:b/>
      <w:bCs/>
      <w:color w:val="5B2C3C"/>
    </w:rPr>
  </w:style>
  <w:style w:type="character" w:styleId="CommentReference">
    <w:name w:val="annotation reference"/>
    <w:basedOn w:val="DefaultParagraphFont"/>
    <w:uiPriority w:val="99"/>
    <w:semiHidden/>
    <w:unhideWhenUsed/>
    <w:rsid w:val="00EF4911"/>
    <w:rPr>
      <w:sz w:val="16"/>
      <w:szCs w:val="16"/>
    </w:rPr>
  </w:style>
  <w:style w:type="paragraph" w:styleId="CommentText">
    <w:name w:val="annotation text"/>
    <w:basedOn w:val="Normal"/>
    <w:link w:val="CommentTextChar"/>
    <w:uiPriority w:val="99"/>
    <w:semiHidden/>
    <w:unhideWhenUsed/>
    <w:rsid w:val="00EF4911"/>
    <w:rPr>
      <w:sz w:val="20"/>
      <w:szCs w:val="20"/>
    </w:rPr>
  </w:style>
  <w:style w:type="character" w:customStyle="1" w:styleId="CommentTextChar">
    <w:name w:val="Comment Text Char"/>
    <w:basedOn w:val="DefaultParagraphFont"/>
    <w:link w:val="CommentText"/>
    <w:uiPriority w:val="99"/>
    <w:semiHidden/>
    <w:rsid w:val="00EF4911"/>
    <w:rPr>
      <w:sz w:val="20"/>
      <w:szCs w:val="20"/>
    </w:rPr>
  </w:style>
  <w:style w:type="paragraph" w:styleId="CommentSubject">
    <w:name w:val="annotation subject"/>
    <w:basedOn w:val="CommentText"/>
    <w:next w:val="CommentText"/>
    <w:link w:val="CommentSubjectChar"/>
    <w:uiPriority w:val="99"/>
    <w:semiHidden/>
    <w:unhideWhenUsed/>
    <w:rsid w:val="00EF4911"/>
    <w:rPr>
      <w:b/>
      <w:bCs/>
    </w:rPr>
  </w:style>
  <w:style w:type="character" w:customStyle="1" w:styleId="CommentSubjectChar">
    <w:name w:val="Comment Subject Char"/>
    <w:basedOn w:val="CommentTextChar"/>
    <w:link w:val="CommentSubject"/>
    <w:uiPriority w:val="99"/>
    <w:semiHidden/>
    <w:rsid w:val="00EF4911"/>
    <w:rPr>
      <w:b/>
      <w:bCs/>
      <w:sz w:val="20"/>
      <w:szCs w:val="20"/>
    </w:rPr>
  </w:style>
  <w:style w:type="character" w:styleId="PageNumber">
    <w:name w:val="page number"/>
    <w:basedOn w:val="DefaultParagraphFont"/>
    <w:uiPriority w:val="99"/>
    <w:semiHidden/>
    <w:unhideWhenUsed/>
    <w:rsid w:val="006C3911"/>
  </w:style>
  <w:style w:type="paragraph" w:styleId="TOCHeading">
    <w:name w:val="TOC Heading"/>
    <w:basedOn w:val="Heading1"/>
    <w:next w:val="Normal"/>
    <w:uiPriority w:val="39"/>
    <w:unhideWhenUsed/>
    <w:qFormat/>
    <w:rsid w:val="00CC555E"/>
    <w:pPr>
      <w:keepNext/>
      <w:keepLines/>
      <w:spacing w:before="480"/>
      <w:outlineLvl w:val="9"/>
    </w:pPr>
    <w:rPr>
      <w:rFonts w:asciiTheme="majorHAnsi" w:eastAsiaTheme="majorEastAsia" w:hAnsiTheme="majorHAnsi" w:cstheme="majorBidi"/>
      <w:color w:val="2F5496" w:themeColor="accent1" w:themeShade="BF"/>
      <w:sz w:val="28"/>
      <w:szCs w:val="28"/>
      <w:lang w:val="en-US"/>
      <w14:textOutline w14:w="0" w14:cap="rnd" w14:cmpd="sng" w14:algn="ctr">
        <w14:noFill/>
        <w14:prstDash w14:val="solid"/>
        <w14:bevel/>
      </w14:textOutline>
    </w:rPr>
  </w:style>
  <w:style w:type="paragraph" w:styleId="TOC1">
    <w:name w:val="toc 1"/>
    <w:basedOn w:val="Normal"/>
    <w:next w:val="Normal"/>
    <w:autoRedefine/>
    <w:uiPriority w:val="39"/>
    <w:unhideWhenUsed/>
    <w:rsid w:val="00E7387F"/>
    <w:pPr>
      <w:spacing w:before="360"/>
    </w:pPr>
    <w:rPr>
      <w:rFonts w:asciiTheme="majorHAnsi" w:hAnsiTheme="majorHAnsi" w:cstheme="majorHAnsi"/>
      <w:b/>
      <w:bCs/>
      <w:caps/>
      <w:szCs w:val="28"/>
    </w:rPr>
  </w:style>
  <w:style w:type="paragraph" w:styleId="TOC2">
    <w:name w:val="toc 2"/>
    <w:basedOn w:val="Normal"/>
    <w:next w:val="Normal"/>
    <w:autoRedefine/>
    <w:uiPriority w:val="39"/>
    <w:unhideWhenUsed/>
    <w:rsid w:val="00CC555E"/>
    <w:pPr>
      <w:spacing w:before="240"/>
    </w:pPr>
    <w:rPr>
      <w:rFonts w:cstheme="minorHAnsi"/>
      <w:b/>
      <w:bCs/>
      <w:sz w:val="20"/>
    </w:rPr>
  </w:style>
  <w:style w:type="character" w:styleId="Hyperlink">
    <w:name w:val="Hyperlink"/>
    <w:basedOn w:val="DefaultParagraphFont"/>
    <w:uiPriority w:val="99"/>
    <w:unhideWhenUsed/>
    <w:rsid w:val="00CC555E"/>
    <w:rPr>
      <w:color w:val="0563C1" w:themeColor="hyperlink"/>
      <w:u w:val="single"/>
    </w:rPr>
  </w:style>
  <w:style w:type="paragraph" w:styleId="TOC3">
    <w:name w:val="toc 3"/>
    <w:basedOn w:val="Normal"/>
    <w:next w:val="Normal"/>
    <w:autoRedefine/>
    <w:uiPriority w:val="39"/>
    <w:unhideWhenUsed/>
    <w:rsid w:val="00CC555E"/>
    <w:pPr>
      <w:ind w:left="240"/>
    </w:pPr>
    <w:rPr>
      <w:rFonts w:cstheme="minorHAnsi"/>
      <w:sz w:val="20"/>
    </w:rPr>
  </w:style>
  <w:style w:type="paragraph" w:styleId="TOC4">
    <w:name w:val="toc 4"/>
    <w:basedOn w:val="Normal"/>
    <w:next w:val="Normal"/>
    <w:autoRedefine/>
    <w:uiPriority w:val="39"/>
    <w:unhideWhenUsed/>
    <w:rsid w:val="00CC555E"/>
    <w:pPr>
      <w:ind w:left="480"/>
    </w:pPr>
    <w:rPr>
      <w:rFonts w:cstheme="minorHAnsi"/>
      <w:sz w:val="20"/>
    </w:rPr>
  </w:style>
  <w:style w:type="paragraph" w:styleId="TOC5">
    <w:name w:val="toc 5"/>
    <w:basedOn w:val="Normal"/>
    <w:next w:val="Normal"/>
    <w:autoRedefine/>
    <w:uiPriority w:val="39"/>
    <w:unhideWhenUsed/>
    <w:rsid w:val="00CC555E"/>
    <w:pPr>
      <w:ind w:left="720"/>
    </w:pPr>
    <w:rPr>
      <w:rFonts w:cstheme="minorHAnsi"/>
      <w:sz w:val="20"/>
    </w:rPr>
  </w:style>
  <w:style w:type="paragraph" w:styleId="TOC6">
    <w:name w:val="toc 6"/>
    <w:basedOn w:val="Normal"/>
    <w:next w:val="Normal"/>
    <w:autoRedefine/>
    <w:uiPriority w:val="39"/>
    <w:unhideWhenUsed/>
    <w:rsid w:val="00CC555E"/>
    <w:pPr>
      <w:ind w:left="960"/>
    </w:pPr>
    <w:rPr>
      <w:rFonts w:cstheme="minorHAnsi"/>
      <w:sz w:val="20"/>
    </w:rPr>
  </w:style>
  <w:style w:type="paragraph" w:styleId="TOC7">
    <w:name w:val="toc 7"/>
    <w:basedOn w:val="Normal"/>
    <w:next w:val="Normal"/>
    <w:autoRedefine/>
    <w:uiPriority w:val="39"/>
    <w:unhideWhenUsed/>
    <w:rsid w:val="00CC555E"/>
    <w:pPr>
      <w:ind w:left="1200"/>
    </w:pPr>
    <w:rPr>
      <w:rFonts w:cstheme="minorHAnsi"/>
      <w:sz w:val="20"/>
    </w:rPr>
  </w:style>
  <w:style w:type="paragraph" w:styleId="TOC8">
    <w:name w:val="toc 8"/>
    <w:basedOn w:val="Normal"/>
    <w:next w:val="Normal"/>
    <w:autoRedefine/>
    <w:uiPriority w:val="39"/>
    <w:unhideWhenUsed/>
    <w:rsid w:val="00CC555E"/>
    <w:pPr>
      <w:ind w:left="1440"/>
    </w:pPr>
    <w:rPr>
      <w:rFonts w:cstheme="minorHAnsi"/>
      <w:sz w:val="20"/>
    </w:rPr>
  </w:style>
  <w:style w:type="paragraph" w:styleId="TOC9">
    <w:name w:val="toc 9"/>
    <w:basedOn w:val="Normal"/>
    <w:next w:val="Normal"/>
    <w:autoRedefine/>
    <w:uiPriority w:val="39"/>
    <w:unhideWhenUsed/>
    <w:rsid w:val="00CC555E"/>
    <w:pPr>
      <w:ind w:left="1680"/>
    </w:pPr>
    <w:rPr>
      <w:rFonts w:cstheme="minorHAnsi"/>
      <w:sz w:val="20"/>
    </w:rPr>
  </w:style>
  <w:style w:type="paragraph" w:styleId="BalloonText">
    <w:name w:val="Balloon Text"/>
    <w:basedOn w:val="Normal"/>
    <w:link w:val="BalloonTextChar"/>
    <w:uiPriority w:val="99"/>
    <w:semiHidden/>
    <w:unhideWhenUsed/>
    <w:rsid w:val="00014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5E5"/>
    <w:rPr>
      <w:rFonts w:ascii="Segoe UI" w:hAnsi="Segoe UI" w:cs="Segoe UI"/>
      <w:sz w:val="18"/>
      <w:szCs w:val="18"/>
    </w:rPr>
  </w:style>
  <w:style w:type="character" w:customStyle="1" w:styleId="normaltextrun">
    <w:name w:val="normaltextrun"/>
    <w:basedOn w:val="DefaultParagraphFont"/>
    <w:rsid w:val="000145E5"/>
  </w:style>
  <w:style w:type="paragraph" w:styleId="NormalWeb">
    <w:name w:val="Normal (Web)"/>
    <w:basedOn w:val="Normal"/>
    <w:uiPriority w:val="99"/>
    <w:unhideWhenUsed/>
    <w:rsid w:val="000145E5"/>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5095">
      <w:bodyDiv w:val="1"/>
      <w:marLeft w:val="0"/>
      <w:marRight w:val="0"/>
      <w:marTop w:val="0"/>
      <w:marBottom w:val="0"/>
      <w:divBdr>
        <w:top w:val="none" w:sz="0" w:space="0" w:color="auto"/>
        <w:left w:val="none" w:sz="0" w:space="0" w:color="auto"/>
        <w:bottom w:val="none" w:sz="0" w:space="0" w:color="auto"/>
        <w:right w:val="none" w:sz="0" w:space="0" w:color="auto"/>
      </w:divBdr>
    </w:div>
    <w:div w:id="44762863">
      <w:bodyDiv w:val="1"/>
      <w:marLeft w:val="0"/>
      <w:marRight w:val="0"/>
      <w:marTop w:val="0"/>
      <w:marBottom w:val="0"/>
      <w:divBdr>
        <w:top w:val="none" w:sz="0" w:space="0" w:color="auto"/>
        <w:left w:val="none" w:sz="0" w:space="0" w:color="auto"/>
        <w:bottom w:val="none" w:sz="0" w:space="0" w:color="auto"/>
        <w:right w:val="none" w:sz="0" w:space="0" w:color="auto"/>
      </w:divBdr>
    </w:div>
    <w:div w:id="205914675">
      <w:bodyDiv w:val="1"/>
      <w:marLeft w:val="0"/>
      <w:marRight w:val="0"/>
      <w:marTop w:val="0"/>
      <w:marBottom w:val="0"/>
      <w:divBdr>
        <w:top w:val="none" w:sz="0" w:space="0" w:color="auto"/>
        <w:left w:val="none" w:sz="0" w:space="0" w:color="auto"/>
        <w:bottom w:val="none" w:sz="0" w:space="0" w:color="auto"/>
        <w:right w:val="none" w:sz="0" w:space="0" w:color="auto"/>
      </w:divBdr>
    </w:div>
    <w:div w:id="524096597">
      <w:bodyDiv w:val="1"/>
      <w:marLeft w:val="0"/>
      <w:marRight w:val="0"/>
      <w:marTop w:val="0"/>
      <w:marBottom w:val="0"/>
      <w:divBdr>
        <w:top w:val="none" w:sz="0" w:space="0" w:color="auto"/>
        <w:left w:val="none" w:sz="0" w:space="0" w:color="auto"/>
        <w:bottom w:val="none" w:sz="0" w:space="0" w:color="auto"/>
        <w:right w:val="none" w:sz="0" w:space="0" w:color="auto"/>
      </w:divBdr>
    </w:div>
    <w:div w:id="610553515">
      <w:bodyDiv w:val="1"/>
      <w:marLeft w:val="0"/>
      <w:marRight w:val="0"/>
      <w:marTop w:val="0"/>
      <w:marBottom w:val="0"/>
      <w:divBdr>
        <w:top w:val="none" w:sz="0" w:space="0" w:color="auto"/>
        <w:left w:val="none" w:sz="0" w:space="0" w:color="auto"/>
        <w:bottom w:val="none" w:sz="0" w:space="0" w:color="auto"/>
        <w:right w:val="none" w:sz="0" w:space="0" w:color="auto"/>
      </w:divBdr>
    </w:div>
    <w:div w:id="747995045">
      <w:bodyDiv w:val="1"/>
      <w:marLeft w:val="0"/>
      <w:marRight w:val="0"/>
      <w:marTop w:val="0"/>
      <w:marBottom w:val="0"/>
      <w:divBdr>
        <w:top w:val="none" w:sz="0" w:space="0" w:color="auto"/>
        <w:left w:val="none" w:sz="0" w:space="0" w:color="auto"/>
        <w:bottom w:val="none" w:sz="0" w:space="0" w:color="auto"/>
        <w:right w:val="none" w:sz="0" w:space="0" w:color="auto"/>
      </w:divBdr>
    </w:div>
    <w:div w:id="854543018">
      <w:bodyDiv w:val="1"/>
      <w:marLeft w:val="0"/>
      <w:marRight w:val="0"/>
      <w:marTop w:val="0"/>
      <w:marBottom w:val="0"/>
      <w:divBdr>
        <w:top w:val="none" w:sz="0" w:space="0" w:color="auto"/>
        <w:left w:val="none" w:sz="0" w:space="0" w:color="auto"/>
        <w:bottom w:val="none" w:sz="0" w:space="0" w:color="auto"/>
        <w:right w:val="none" w:sz="0" w:space="0" w:color="auto"/>
      </w:divBdr>
    </w:div>
    <w:div w:id="917445475">
      <w:bodyDiv w:val="1"/>
      <w:marLeft w:val="0"/>
      <w:marRight w:val="0"/>
      <w:marTop w:val="0"/>
      <w:marBottom w:val="0"/>
      <w:divBdr>
        <w:top w:val="none" w:sz="0" w:space="0" w:color="auto"/>
        <w:left w:val="none" w:sz="0" w:space="0" w:color="auto"/>
        <w:bottom w:val="none" w:sz="0" w:space="0" w:color="auto"/>
        <w:right w:val="none" w:sz="0" w:space="0" w:color="auto"/>
      </w:divBdr>
    </w:div>
    <w:div w:id="929198464">
      <w:bodyDiv w:val="1"/>
      <w:marLeft w:val="0"/>
      <w:marRight w:val="0"/>
      <w:marTop w:val="0"/>
      <w:marBottom w:val="0"/>
      <w:divBdr>
        <w:top w:val="none" w:sz="0" w:space="0" w:color="auto"/>
        <w:left w:val="none" w:sz="0" w:space="0" w:color="auto"/>
        <w:bottom w:val="none" w:sz="0" w:space="0" w:color="auto"/>
        <w:right w:val="none" w:sz="0" w:space="0" w:color="auto"/>
      </w:divBdr>
    </w:div>
    <w:div w:id="976952990">
      <w:bodyDiv w:val="1"/>
      <w:marLeft w:val="0"/>
      <w:marRight w:val="0"/>
      <w:marTop w:val="0"/>
      <w:marBottom w:val="0"/>
      <w:divBdr>
        <w:top w:val="none" w:sz="0" w:space="0" w:color="auto"/>
        <w:left w:val="none" w:sz="0" w:space="0" w:color="auto"/>
        <w:bottom w:val="none" w:sz="0" w:space="0" w:color="auto"/>
        <w:right w:val="none" w:sz="0" w:space="0" w:color="auto"/>
      </w:divBdr>
    </w:div>
    <w:div w:id="1156994296">
      <w:bodyDiv w:val="1"/>
      <w:marLeft w:val="0"/>
      <w:marRight w:val="0"/>
      <w:marTop w:val="0"/>
      <w:marBottom w:val="0"/>
      <w:divBdr>
        <w:top w:val="none" w:sz="0" w:space="0" w:color="auto"/>
        <w:left w:val="none" w:sz="0" w:space="0" w:color="auto"/>
        <w:bottom w:val="none" w:sz="0" w:space="0" w:color="auto"/>
        <w:right w:val="none" w:sz="0" w:space="0" w:color="auto"/>
      </w:divBdr>
    </w:div>
    <w:div w:id="1286616568">
      <w:bodyDiv w:val="1"/>
      <w:marLeft w:val="0"/>
      <w:marRight w:val="0"/>
      <w:marTop w:val="0"/>
      <w:marBottom w:val="0"/>
      <w:divBdr>
        <w:top w:val="none" w:sz="0" w:space="0" w:color="auto"/>
        <w:left w:val="none" w:sz="0" w:space="0" w:color="auto"/>
        <w:bottom w:val="none" w:sz="0" w:space="0" w:color="auto"/>
        <w:right w:val="none" w:sz="0" w:space="0" w:color="auto"/>
      </w:divBdr>
    </w:div>
    <w:div w:id="1529877011">
      <w:bodyDiv w:val="1"/>
      <w:marLeft w:val="0"/>
      <w:marRight w:val="0"/>
      <w:marTop w:val="0"/>
      <w:marBottom w:val="0"/>
      <w:divBdr>
        <w:top w:val="none" w:sz="0" w:space="0" w:color="auto"/>
        <w:left w:val="none" w:sz="0" w:space="0" w:color="auto"/>
        <w:bottom w:val="none" w:sz="0" w:space="0" w:color="auto"/>
        <w:right w:val="none" w:sz="0" w:space="0" w:color="auto"/>
      </w:divBdr>
    </w:div>
    <w:div w:id="1542591541">
      <w:bodyDiv w:val="1"/>
      <w:marLeft w:val="0"/>
      <w:marRight w:val="0"/>
      <w:marTop w:val="0"/>
      <w:marBottom w:val="0"/>
      <w:divBdr>
        <w:top w:val="none" w:sz="0" w:space="0" w:color="auto"/>
        <w:left w:val="none" w:sz="0" w:space="0" w:color="auto"/>
        <w:bottom w:val="none" w:sz="0" w:space="0" w:color="auto"/>
        <w:right w:val="none" w:sz="0" w:space="0" w:color="auto"/>
      </w:divBdr>
    </w:div>
    <w:div w:id="1576012398">
      <w:bodyDiv w:val="1"/>
      <w:marLeft w:val="0"/>
      <w:marRight w:val="0"/>
      <w:marTop w:val="0"/>
      <w:marBottom w:val="0"/>
      <w:divBdr>
        <w:top w:val="none" w:sz="0" w:space="0" w:color="auto"/>
        <w:left w:val="none" w:sz="0" w:space="0" w:color="auto"/>
        <w:bottom w:val="none" w:sz="0" w:space="0" w:color="auto"/>
        <w:right w:val="none" w:sz="0" w:space="0" w:color="auto"/>
      </w:divBdr>
    </w:div>
    <w:div w:id="1595043368">
      <w:bodyDiv w:val="1"/>
      <w:marLeft w:val="0"/>
      <w:marRight w:val="0"/>
      <w:marTop w:val="0"/>
      <w:marBottom w:val="0"/>
      <w:divBdr>
        <w:top w:val="none" w:sz="0" w:space="0" w:color="auto"/>
        <w:left w:val="none" w:sz="0" w:space="0" w:color="auto"/>
        <w:bottom w:val="none" w:sz="0" w:space="0" w:color="auto"/>
        <w:right w:val="none" w:sz="0" w:space="0" w:color="auto"/>
      </w:divBdr>
    </w:div>
    <w:div w:id="1626620147">
      <w:bodyDiv w:val="1"/>
      <w:marLeft w:val="0"/>
      <w:marRight w:val="0"/>
      <w:marTop w:val="0"/>
      <w:marBottom w:val="0"/>
      <w:divBdr>
        <w:top w:val="none" w:sz="0" w:space="0" w:color="auto"/>
        <w:left w:val="none" w:sz="0" w:space="0" w:color="auto"/>
        <w:bottom w:val="none" w:sz="0" w:space="0" w:color="auto"/>
        <w:right w:val="none" w:sz="0" w:space="0" w:color="auto"/>
      </w:divBdr>
    </w:div>
    <w:div w:id="1643997390">
      <w:bodyDiv w:val="1"/>
      <w:marLeft w:val="0"/>
      <w:marRight w:val="0"/>
      <w:marTop w:val="0"/>
      <w:marBottom w:val="0"/>
      <w:divBdr>
        <w:top w:val="none" w:sz="0" w:space="0" w:color="auto"/>
        <w:left w:val="none" w:sz="0" w:space="0" w:color="auto"/>
        <w:bottom w:val="none" w:sz="0" w:space="0" w:color="auto"/>
        <w:right w:val="none" w:sz="0" w:space="0" w:color="auto"/>
      </w:divBdr>
    </w:div>
    <w:div w:id="1689335892">
      <w:bodyDiv w:val="1"/>
      <w:marLeft w:val="0"/>
      <w:marRight w:val="0"/>
      <w:marTop w:val="0"/>
      <w:marBottom w:val="0"/>
      <w:divBdr>
        <w:top w:val="none" w:sz="0" w:space="0" w:color="auto"/>
        <w:left w:val="none" w:sz="0" w:space="0" w:color="auto"/>
        <w:bottom w:val="none" w:sz="0" w:space="0" w:color="auto"/>
        <w:right w:val="none" w:sz="0" w:space="0" w:color="auto"/>
      </w:divBdr>
    </w:div>
    <w:div w:id="1759256613">
      <w:bodyDiv w:val="1"/>
      <w:marLeft w:val="0"/>
      <w:marRight w:val="0"/>
      <w:marTop w:val="0"/>
      <w:marBottom w:val="0"/>
      <w:divBdr>
        <w:top w:val="none" w:sz="0" w:space="0" w:color="auto"/>
        <w:left w:val="none" w:sz="0" w:space="0" w:color="auto"/>
        <w:bottom w:val="none" w:sz="0" w:space="0" w:color="auto"/>
        <w:right w:val="none" w:sz="0" w:space="0" w:color="auto"/>
      </w:divBdr>
    </w:div>
    <w:div w:id="1792362191">
      <w:bodyDiv w:val="1"/>
      <w:marLeft w:val="0"/>
      <w:marRight w:val="0"/>
      <w:marTop w:val="0"/>
      <w:marBottom w:val="0"/>
      <w:divBdr>
        <w:top w:val="none" w:sz="0" w:space="0" w:color="auto"/>
        <w:left w:val="none" w:sz="0" w:space="0" w:color="auto"/>
        <w:bottom w:val="none" w:sz="0" w:space="0" w:color="auto"/>
        <w:right w:val="none" w:sz="0" w:space="0" w:color="auto"/>
      </w:divBdr>
    </w:div>
    <w:div w:id="1797488167">
      <w:bodyDiv w:val="1"/>
      <w:marLeft w:val="0"/>
      <w:marRight w:val="0"/>
      <w:marTop w:val="0"/>
      <w:marBottom w:val="0"/>
      <w:divBdr>
        <w:top w:val="none" w:sz="0" w:space="0" w:color="auto"/>
        <w:left w:val="none" w:sz="0" w:space="0" w:color="auto"/>
        <w:bottom w:val="none" w:sz="0" w:space="0" w:color="auto"/>
        <w:right w:val="none" w:sz="0" w:space="0" w:color="auto"/>
      </w:divBdr>
    </w:div>
    <w:div w:id="1850750191">
      <w:bodyDiv w:val="1"/>
      <w:marLeft w:val="0"/>
      <w:marRight w:val="0"/>
      <w:marTop w:val="0"/>
      <w:marBottom w:val="0"/>
      <w:divBdr>
        <w:top w:val="none" w:sz="0" w:space="0" w:color="auto"/>
        <w:left w:val="none" w:sz="0" w:space="0" w:color="auto"/>
        <w:bottom w:val="none" w:sz="0" w:space="0" w:color="auto"/>
        <w:right w:val="none" w:sz="0" w:space="0" w:color="auto"/>
      </w:divBdr>
    </w:div>
    <w:div w:id="204177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8.xml"/><Relationship Id="rId47" Type="http://schemas.openxmlformats.org/officeDocument/2006/relationships/footer" Target="footer2.xml"/><Relationship Id="rId50" Type="http://schemas.openxmlformats.org/officeDocument/2006/relationships/image" Target="media/image26.png"/><Relationship Id="rId55" Type="http://schemas.openxmlformats.org/officeDocument/2006/relationships/header" Target="header15.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image" Target="media/image20.pn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7.xml"/><Relationship Id="rId45" Type="http://schemas.openxmlformats.org/officeDocument/2006/relationships/image" Target="media/image24.png"/><Relationship Id="rId53"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lell5\AppData\Local\Microsoft\Windows\INetCache\Content.Outlook\0T51460P\REACH-Word-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38854" r="-38858"/>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596442-353c-44b6-98e2-4976a47a8e07">
      <UserInfo>
        <DisplayName>Susan Webster-Bogaert</DisplayName>
        <AccountId>12</AccountId>
        <AccountType/>
      </UserInfo>
      <UserInfo>
        <DisplayName>Jim Esler</DisplayName>
        <AccountId>6</AccountId>
        <AccountType/>
      </UserInfo>
    </SharedWithUsers>
    <lcf76f155ced4ddcb4097134ff3c332f xmlns="af8b95f3-c437-4a42-95e8-d85d04b88c5e">
      <Terms xmlns="http://schemas.microsoft.com/office/infopath/2007/PartnerControls"/>
    </lcf76f155ced4ddcb4097134ff3c332f>
    <TaxCatchAll xmlns="e5596442-353c-44b6-98e2-4976a47a8e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8990425EBEB04B99E9F98BF074E6A6" ma:contentTypeVersion="17" ma:contentTypeDescription="Create a new document." ma:contentTypeScope="" ma:versionID="74a4e888cbc74cc7856bbbf5bbcf86e7">
  <xsd:schema xmlns:xsd="http://www.w3.org/2001/XMLSchema" xmlns:xs="http://www.w3.org/2001/XMLSchema" xmlns:p="http://schemas.microsoft.com/office/2006/metadata/properties" xmlns:ns2="af8b95f3-c437-4a42-95e8-d85d04b88c5e" xmlns:ns3="e5596442-353c-44b6-98e2-4976a47a8e07" targetNamespace="http://schemas.microsoft.com/office/2006/metadata/properties" ma:root="true" ma:fieldsID="5c6c49950d6357bf6d82d9eb926c8c14" ns2:_="" ns3:_="">
    <xsd:import namespace="af8b95f3-c437-4a42-95e8-d85d04b88c5e"/>
    <xsd:import namespace="e5596442-353c-44b6-98e2-4976a47a8e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b95f3-c437-4a42-95e8-d85d04b88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06f274-7af8-4e05-8564-eff9e2e21b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596442-353c-44b6-98e2-4976a47a8e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951848-c305-464e-a8e4-ff93c785e453}" ma:internalName="TaxCatchAll" ma:showField="CatchAllData" ma:web="e5596442-353c-44b6-98e2-4976a47a8e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70032-1F6E-4F85-B539-34D6848A95BB}">
  <ds:schemaRefs>
    <ds:schemaRef ds:uri="http://schemas.microsoft.com/office/2006/metadata/properties"/>
    <ds:schemaRef ds:uri="http://schemas.microsoft.com/office/infopath/2007/PartnerControls"/>
    <ds:schemaRef ds:uri="e5596442-353c-44b6-98e2-4976a47a8e07"/>
    <ds:schemaRef ds:uri="af8b95f3-c437-4a42-95e8-d85d04b88c5e"/>
  </ds:schemaRefs>
</ds:datastoreItem>
</file>

<file path=customXml/itemProps2.xml><?xml version="1.0" encoding="utf-8"?>
<ds:datastoreItem xmlns:ds="http://schemas.openxmlformats.org/officeDocument/2006/customXml" ds:itemID="{A936ADF1-92ED-4506-ABC7-6670005EC0CF}">
  <ds:schemaRefs>
    <ds:schemaRef ds:uri="http://schemas.microsoft.com/sharepoint/v3/contenttype/forms"/>
  </ds:schemaRefs>
</ds:datastoreItem>
</file>

<file path=customXml/itemProps3.xml><?xml version="1.0" encoding="utf-8"?>
<ds:datastoreItem xmlns:ds="http://schemas.openxmlformats.org/officeDocument/2006/customXml" ds:itemID="{E3566788-4AD8-49A8-ABCB-621DCDC6C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b95f3-c437-4a42-95e8-d85d04b88c5e"/>
    <ds:schemaRef ds:uri="e5596442-353c-44b6-98e2-4976a47a8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5AEB67-6A98-4DB5-BE6C-9B5BB364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REACH-Word-Template</Template>
  <TotalTime>2</TotalTime>
  <Pages>32</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Jim Esler</cp:lastModifiedBy>
  <cp:revision>4</cp:revision>
  <cp:lastPrinted>2022-02-17T16:35:00Z</cp:lastPrinted>
  <dcterms:created xsi:type="dcterms:W3CDTF">2022-02-23T13:08:00Z</dcterms:created>
  <dcterms:modified xsi:type="dcterms:W3CDTF">2024-12-09T16:47:00Z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0x010100C88990425EBEB04B99E9F98BF074E6A6</vt:lpwstr>
  </property>
  <property fmtid="{D5CDD505-2E9C-101B-9397-08002B2CF9AE}" pid="3" name="MediaServiceImageTags">
    <vt:lpwstr/>
  </property>
</Properties>
</file>